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A18" w:rsidRDefault="00615A18" w:rsidP="00615A18">
      <w:pPr>
        <w:tabs>
          <w:tab w:val="right" w:pos="9360"/>
        </w:tabs>
        <w:spacing w:before="0" w:after="0"/>
      </w:pPr>
      <w:r>
        <w:t xml:space="preserve">Dan T Gillespie Consulting, </w:t>
      </w:r>
    </w:p>
    <w:p w:rsidR="00615A18" w:rsidRDefault="00615A18" w:rsidP="00615A18">
      <w:pPr>
        <w:tabs>
          <w:tab w:val="right" w:pos="9360"/>
        </w:tabs>
        <w:spacing w:before="0" w:after="0"/>
      </w:pPr>
      <w:r>
        <w:t xml:space="preserve">30504 Cordoba Pl., </w:t>
      </w:r>
    </w:p>
    <w:p w:rsidR="00615A18" w:rsidRDefault="00615A18" w:rsidP="00615A18">
      <w:pPr>
        <w:tabs>
          <w:tab w:val="right" w:pos="9360"/>
        </w:tabs>
        <w:spacing w:before="0" w:after="0"/>
      </w:pPr>
      <w:r>
        <w:t>Castaic, California 91384</w:t>
      </w:r>
      <w:r>
        <w:tab/>
      </w:r>
      <w:r>
        <w:fldChar w:fldCharType="begin"/>
      </w:r>
      <w:r>
        <w:instrText xml:space="preserve"> DATE \@ "MMMM d, yyyy" </w:instrText>
      </w:r>
      <w:r>
        <w:fldChar w:fldCharType="separate"/>
      </w:r>
      <w:r>
        <w:rPr>
          <w:noProof/>
        </w:rPr>
        <w:t>May 10, 2013</w:t>
      </w:r>
      <w:r>
        <w:fldChar w:fldCharType="end"/>
      </w:r>
    </w:p>
    <w:p w:rsidR="00615A18" w:rsidRDefault="00615A18" w:rsidP="00615A18">
      <w:pPr>
        <w:tabs>
          <w:tab w:val="right" w:pos="9360"/>
        </w:tabs>
      </w:pPr>
    </w:p>
    <w:p w:rsidR="00615A18" w:rsidRPr="001E3348" w:rsidRDefault="00615A18" w:rsidP="00615A18">
      <w:pPr>
        <w:tabs>
          <w:tab w:val="right" w:pos="9360"/>
        </w:tabs>
      </w:pPr>
      <w:r>
        <w:t>Dear Prof. Gillespie, or Dan, if first names are OK,</w:t>
      </w:r>
    </w:p>
    <w:p w:rsidR="00615A18" w:rsidRDefault="00615A18" w:rsidP="00E3617B">
      <w:pPr>
        <w:ind w:firstLine="720"/>
        <w:jc w:val="both"/>
      </w:pPr>
      <w:r>
        <w:t>Please excuse this email ‘out of the blue’ but it addresses an issue in your wonderful J Chem Phys review that needs (in my not so humble opinion) further thought. I leave professional introductions and other matters to the P.S .in case you want to read that far in this letter.</w:t>
      </w:r>
    </w:p>
    <w:p w:rsidR="00615A18" w:rsidRDefault="00615A18" w:rsidP="00E3617B">
      <w:r>
        <w:t xml:space="preserve">I present </w:t>
      </w:r>
      <w:r w:rsidR="00E3617B">
        <w:t>my</w:t>
      </w:r>
      <w:r>
        <w:t xml:space="preserve"> case in a stylized overdramatized example to make my point.</w:t>
      </w:r>
    </w:p>
    <w:p w:rsidR="00615A18" w:rsidRDefault="00615A18" w:rsidP="00615A18">
      <w:pPr>
        <w:numPr>
          <w:ilvl w:val="0"/>
          <w:numId w:val="32"/>
        </w:numPr>
        <w:spacing w:before="0"/>
        <w:jc w:val="both"/>
      </w:pPr>
      <w:r>
        <w:t>Consider a covalent chemical reaction in which the actual movement of electrons occurs on a time scale of 1E(-18) sec. (Of course, not all reactions occur this fast. I choose this time scale because many classical reactions of organic chemistry do occur this fast or faster and to illustrate my point).</w:t>
      </w:r>
    </w:p>
    <w:p w:rsidR="00615A18" w:rsidRDefault="00615A18" w:rsidP="00615A18">
      <w:pPr>
        <w:numPr>
          <w:ilvl w:val="0"/>
          <w:numId w:val="32"/>
        </w:numPr>
        <w:spacing w:before="0"/>
        <w:jc w:val="both"/>
      </w:pPr>
      <w:r>
        <w:t>Consider a covalent chemical reaction in which the flows in the reaction are a steep function of concentration.</w:t>
      </w:r>
    </w:p>
    <w:p w:rsidR="00615A18" w:rsidRPr="00E3617B" w:rsidRDefault="00615A18" w:rsidP="00615A18">
      <w:pPr>
        <w:numPr>
          <w:ilvl w:val="0"/>
          <w:numId w:val="32"/>
        </w:numPr>
        <w:spacing w:before="0"/>
        <w:jc w:val="both"/>
      </w:pPr>
      <w:r>
        <w:t>I assert that in solutions these reactions will occur to large extent in spatial domains that are fluctuations. In these regions, the concentrations will be far from the spatial mean of the concentration of reactants (I assert).</w:t>
      </w:r>
    </w:p>
    <w:p w:rsidR="00615A18" w:rsidRPr="00E3617B" w:rsidRDefault="00615A18" w:rsidP="00E3617B">
      <w:pPr>
        <w:numPr>
          <w:ilvl w:val="0"/>
          <w:numId w:val="32"/>
        </w:numPr>
        <w:spacing w:before="0"/>
        <w:jc w:val="both"/>
      </w:pPr>
      <w:r w:rsidRPr="00E3617B">
        <w:t xml:space="preserve">Why? Fluctuations of many orders of magnitude of concentration occur in solutions (of the ordinary type and concentrations in water) on time scales of 1E-9 usually and ‘always’ on time scales of 1E-(11). </w:t>
      </w:r>
      <w:r w:rsidRPr="00E3617B">
        <w:rPr>
          <w:b/>
        </w:rPr>
        <w:t>Many fluctuations to concentrations far from the mean will persist a very long time compared to the time scale of chemical reactions 1E-(18). These fluctuations will be the environment in which most reactions occur.</w:t>
      </w:r>
    </w:p>
    <w:p w:rsidR="00615A18" w:rsidRPr="00292642" w:rsidRDefault="00615A18" w:rsidP="00615A18">
      <w:pPr>
        <w:numPr>
          <w:ilvl w:val="0"/>
          <w:numId w:val="32"/>
        </w:numPr>
        <w:spacing w:before="0"/>
        <w:jc w:val="both"/>
      </w:pPr>
      <w:r>
        <w:rPr>
          <w:b/>
        </w:rPr>
        <w:t>The analysis of a system like this will require a coupled system of field equations (</w:t>
      </w:r>
      <w:proofErr w:type="spellStart"/>
      <w:r>
        <w:rPr>
          <w:b/>
        </w:rPr>
        <w:t>pde’s</w:t>
      </w:r>
      <w:proofErr w:type="spellEnd"/>
      <w:r>
        <w:rPr>
          <w:b/>
        </w:rPr>
        <w:t xml:space="preserve"> or </w:t>
      </w:r>
      <w:proofErr w:type="spellStart"/>
      <w:r>
        <w:rPr>
          <w:b/>
        </w:rPr>
        <w:t>integro</w:t>
      </w:r>
      <w:proofErr w:type="spellEnd"/>
      <w:r>
        <w:rPr>
          <w:b/>
        </w:rPr>
        <w:t>/</w:t>
      </w:r>
      <w:proofErr w:type="spellStart"/>
      <w:r>
        <w:rPr>
          <w:b/>
        </w:rPr>
        <w:t>pde’s</w:t>
      </w:r>
      <w:proofErr w:type="spellEnd"/>
      <w:r>
        <w:rPr>
          <w:b/>
        </w:rPr>
        <w:t>) that link the electrodiffusion of substrates and products with the electron transfer reaction itself. Or they will require simulations that contain the same physics and compute the physics in an accurate and calibrated way.</w:t>
      </w:r>
    </w:p>
    <w:p w:rsidR="00615A18" w:rsidRPr="00292642" w:rsidRDefault="00615A18" w:rsidP="00615A18">
      <w:pPr>
        <w:numPr>
          <w:ilvl w:val="0"/>
          <w:numId w:val="32"/>
        </w:numPr>
        <w:spacing w:before="0"/>
        <w:jc w:val="both"/>
      </w:pPr>
      <w:r>
        <w:t xml:space="preserve">I write </w:t>
      </w:r>
      <w:r w:rsidRPr="00745FA7">
        <w:rPr>
          <w:b/>
        </w:rPr>
        <w:t>electro</w:t>
      </w:r>
      <w:r>
        <w:t>diffusion because almost all substrates and products in water have significant even large regions of electric charge, and many have net charge. Electric forces are strong and act on all scales. When involved on time scales where they are not ‘perfectly’ screened, I believe they always require field equations either Poisson (as is customary) or Maxwell (as I suspect is needed when time scales are so short that displacement currents are large. In typical ionic solutions displacement currents are large, as an experimental fact, at times faster than say 1E-6 sec.</w:t>
      </w:r>
      <w:r w:rsidR="00897750">
        <w:t>)</w:t>
      </w:r>
    </w:p>
    <w:p w:rsidR="00615A18" w:rsidRDefault="00615A18" w:rsidP="00615A18">
      <w:r>
        <w:lastRenderedPageBreak/>
        <w:tab/>
        <w:t xml:space="preserve">Thank you for reading this far. </w:t>
      </w:r>
    </w:p>
    <w:p w:rsidR="00615A18" w:rsidRDefault="00615A18" w:rsidP="00615A18">
      <w:r>
        <w:tab/>
        <w:t>All questions, comments, suggestions, and criticisms are MOST welcome</w:t>
      </w:r>
    </w:p>
    <w:p w:rsidR="00615A18" w:rsidRDefault="00615A18" w:rsidP="00615A18">
      <w:r>
        <w:tab/>
      </w:r>
      <w:r>
        <w:tab/>
        <w:t>As ever</w:t>
      </w:r>
    </w:p>
    <w:p w:rsidR="00615A18" w:rsidRDefault="00615A18" w:rsidP="00615A18"/>
    <w:p w:rsidR="00615A18" w:rsidRPr="001863CA" w:rsidRDefault="00615A18" w:rsidP="00615A18">
      <w:pPr>
        <w:rPr>
          <w:lang w:eastAsia="he-IL"/>
        </w:rPr>
      </w:pPr>
    </w:p>
    <w:p w:rsidR="00615A18" w:rsidRPr="00DF2EAA" w:rsidRDefault="00615A18" w:rsidP="00615A18">
      <w:pPr>
        <w:pStyle w:val="Ending"/>
        <w:rPr>
          <w:lang w:eastAsia="he-IL"/>
        </w:rPr>
      </w:pPr>
    </w:p>
    <w:p w:rsidR="00615A18" w:rsidRPr="00DF2EAA" w:rsidRDefault="00615A18" w:rsidP="00615A18">
      <w:pPr>
        <w:pStyle w:val="Ending"/>
        <w:rPr>
          <w:lang w:eastAsia="he-IL"/>
        </w:rPr>
      </w:pPr>
      <w:r>
        <w:rPr>
          <w:lang w:eastAsia="he-IL"/>
        </w:rPr>
        <w:tab/>
      </w:r>
      <w:r>
        <w:rPr>
          <w:lang w:eastAsia="he-IL"/>
        </w:rPr>
        <w:tab/>
        <w:t>Robert S Eisenberg</w:t>
      </w:r>
    </w:p>
    <w:p w:rsidR="00615A18" w:rsidRPr="00DF2EAA" w:rsidRDefault="00615A18" w:rsidP="00615A18">
      <w:pPr>
        <w:pStyle w:val="Ending"/>
        <w:rPr>
          <w:lang w:eastAsia="he-IL"/>
        </w:rPr>
      </w:pPr>
      <w:r w:rsidRPr="00DF2EAA">
        <w:rPr>
          <w:lang w:eastAsia="he-IL"/>
        </w:rPr>
        <w:tab/>
      </w:r>
      <w:r w:rsidRPr="00DF2EAA">
        <w:rPr>
          <w:lang w:eastAsia="he-IL"/>
        </w:rPr>
        <w:tab/>
        <w:t xml:space="preserve">Bard </w:t>
      </w:r>
      <w:r w:rsidR="00897750">
        <w:rPr>
          <w:lang w:eastAsia="he-IL"/>
        </w:rPr>
        <w:t xml:space="preserve">Endowed </w:t>
      </w:r>
      <w:bookmarkStart w:id="0" w:name="_GoBack"/>
      <w:bookmarkEnd w:id="0"/>
      <w:r w:rsidRPr="00DF2EAA">
        <w:rPr>
          <w:lang w:eastAsia="he-IL"/>
        </w:rPr>
        <w:t>Professor &amp; Chairman</w:t>
      </w:r>
    </w:p>
    <w:p w:rsidR="00615A18" w:rsidRPr="00DF2EAA" w:rsidRDefault="00615A18" w:rsidP="00615A18">
      <w:pPr>
        <w:pStyle w:val="Ending"/>
        <w:rPr>
          <w:lang w:eastAsia="he-IL"/>
        </w:rPr>
      </w:pPr>
      <w:r w:rsidRPr="00DF2EAA">
        <w:rPr>
          <w:lang w:eastAsia="he-IL"/>
        </w:rPr>
        <w:tab/>
      </w:r>
      <w:r w:rsidRPr="00DF2EAA">
        <w:rPr>
          <w:lang w:eastAsia="he-IL"/>
        </w:rPr>
        <w:tab/>
        <w:t>Dept. of Molecular Biophysics &amp; Physiology</w:t>
      </w:r>
    </w:p>
    <w:p w:rsidR="00615A18" w:rsidRPr="00DF2EAA" w:rsidRDefault="00615A18" w:rsidP="00615A18">
      <w:pPr>
        <w:pStyle w:val="Ending"/>
        <w:rPr>
          <w:rFonts w:ascii="Arial Narrow" w:hAnsi="Arial Narrow" w:cs="Arial"/>
        </w:rPr>
      </w:pPr>
      <w:r w:rsidRPr="00DF2EAA">
        <w:tab/>
      </w:r>
      <w:r w:rsidRPr="00DF2EAA">
        <w:tab/>
      </w:r>
      <w:r w:rsidRPr="00DF2EAA">
        <w:rPr>
          <w:rStyle w:val="CondensedItalics"/>
          <w:rFonts w:cs="Arial"/>
        </w:rPr>
        <w:t>Email:</w:t>
      </w:r>
      <w:r w:rsidRPr="00DF2EAA">
        <w:rPr>
          <w:rFonts w:ascii="Arial Narrow" w:hAnsi="Arial Narrow" w:cs="Arial"/>
        </w:rPr>
        <w:t xml:space="preserve"> </w:t>
      </w:r>
      <w:r w:rsidRPr="00DF2EAA">
        <w:rPr>
          <w:rStyle w:val="condensed"/>
          <w:rFonts w:ascii="Arial Narrow" w:hAnsi="Arial Narrow" w:cs="Arial"/>
        </w:rPr>
        <w:t>beisenbe@rush.edu</w:t>
      </w:r>
    </w:p>
    <w:p w:rsidR="00615A18" w:rsidRDefault="00615A18" w:rsidP="00615A18"/>
    <w:p w:rsidR="00615A18" w:rsidRPr="00DF2EAA" w:rsidRDefault="00615A18" w:rsidP="00615A18"/>
    <w:p w:rsidR="00615A18" w:rsidRPr="00745FA7" w:rsidRDefault="00615A18" w:rsidP="00615A18">
      <w:pPr>
        <w:rPr>
          <w:b/>
          <w:u w:val="single"/>
        </w:rPr>
      </w:pPr>
      <w:r w:rsidRPr="00745FA7">
        <w:rPr>
          <w:b/>
          <w:u w:val="single"/>
        </w:rPr>
        <w:t>Professional Introduction</w:t>
      </w:r>
    </w:p>
    <w:p w:rsidR="00615A18" w:rsidRDefault="00615A18" w:rsidP="00615A18"/>
    <w:p w:rsidR="00615A18" w:rsidRDefault="00615A18" w:rsidP="00615A18">
      <w:pPr>
        <w:numPr>
          <w:ilvl w:val="0"/>
          <w:numId w:val="33"/>
        </w:numPr>
        <w:spacing w:before="0" w:after="0"/>
        <w:jc w:val="both"/>
      </w:pPr>
      <w:r>
        <w:t xml:space="preserve">CV can be found as a link on the webpage </w:t>
      </w:r>
      <w:hyperlink r:id="rId9" w:history="1">
        <w:r w:rsidRPr="006B63EE">
          <w:rPr>
            <w:rStyle w:val="Hyperlink"/>
          </w:rPr>
          <w:t>http://www.phys.rush.edu/RSEisenberg/physioeis.html</w:t>
        </w:r>
      </w:hyperlink>
    </w:p>
    <w:p w:rsidR="00615A18" w:rsidRDefault="00615A18" w:rsidP="00615A18">
      <w:pPr>
        <w:numPr>
          <w:ilvl w:val="0"/>
          <w:numId w:val="33"/>
        </w:numPr>
        <w:spacing w:before="0" w:after="0"/>
        <w:jc w:val="both"/>
      </w:pPr>
      <w:r>
        <w:t xml:space="preserve">I have a series of papers on “Diffusion as a Chemical Reaction” with </w:t>
      </w:r>
      <w:proofErr w:type="spellStart"/>
      <w:r>
        <w:t>Zeev</w:t>
      </w:r>
      <w:proofErr w:type="spellEnd"/>
      <w:r>
        <w:t xml:space="preserve"> Schuss that can be found in my CV by searching on ‘Schuss’ (without the quote): live links in the CV are supposed to give you easy access to the papers. If you wish, I am happy to send PDF’s</w:t>
      </w:r>
    </w:p>
    <w:p w:rsidR="00615A18" w:rsidRPr="006B63EE" w:rsidRDefault="00615A18" w:rsidP="00615A18">
      <w:pPr>
        <w:numPr>
          <w:ilvl w:val="0"/>
          <w:numId w:val="33"/>
        </w:numPr>
        <w:spacing w:before="0" w:after="0"/>
        <w:jc w:val="both"/>
        <w:rPr>
          <w:sz w:val="26"/>
          <w:szCs w:val="26"/>
        </w:rPr>
      </w:pPr>
      <w:r>
        <w:t xml:space="preserve">The paper below summarizes some of that work in what I hope is an accessible even amusing form. </w:t>
      </w:r>
      <w:r w:rsidRPr="00615A18">
        <w:rPr>
          <w:rFonts w:ascii="Calibri" w:hAnsi="Calibri"/>
          <w:b/>
          <w:sz w:val="22"/>
          <w:szCs w:val="22"/>
        </w:rPr>
        <w:t>Eisenberg, B. 2011. Mass Action in Ionic Solutions. Chemical Physics Letters 511:1-6.</w:t>
      </w:r>
    </w:p>
    <w:p w:rsidR="00615A18" w:rsidRPr="006B63EE" w:rsidRDefault="00615A18" w:rsidP="00615A18">
      <w:pPr>
        <w:numPr>
          <w:ilvl w:val="0"/>
          <w:numId w:val="33"/>
        </w:numPr>
        <w:spacing w:before="0" w:after="0"/>
        <w:jc w:val="both"/>
      </w:pPr>
      <w:r w:rsidRPr="00745FA7">
        <w:rPr>
          <w:sz w:val="26"/>
          <w:szCs w:val="26"/>
        </w:rPr>
        <w:t xml:space="preserve">The role of the electric field and interactions in general are discussed at length elsewhere. Ask for specifics if you </w:t>
      </w:r>
      <w:r>
        <w:t>want to see more</w:t>
      </w:r>
      <w:r w:rsidRPr="00745FA7">
        <w:rPr>
          <w:sz w:val="26"/>
          <w:szCs w:val="26"/>
        </w:rPr>
        <w:t>.</w:t>
      </w:r>
    </w:p>
    <w:p w:rsidR="00615A18" w:rsidRPr="006B63EE" w:rsidRDefault="00615A18" w:rsidP="00615A18">
      <w:pPr>
        <w:ind w:left="720"/>
      </w:pPr>
    </w:p>
    <w:p w:rsidR="00615A18" w:rsidRPr="00DF2EAA" w:rsidRDefault="00615A18" w:rsidP="00615A18"/>
    <w:p w:rsidR="00C5329F" w:rsidRPr="00C5329F" w:rsidRDefault="00C5329F" w:rsidP="00CA1581">
      <w:pPr>
        <w:pStyle w:val="Ending"/>
        <w:keepNext w:val="0"/>
        <w:keepLines w:val="0"/>
        <w:widowControl w:val="0"/>
        <w:ind w:left="0"/>
        <w:jc w:val="both"/>
        <w:rPr>
          <w:szCs w:val="24"/>
          <w:lang w:eastAsia="he-IL"/>
        </w:rPr>
      </w:pPr>
      <w:r w:rsidRPr="00C5329F">
        <w:rPr>
          <w:szCs w:val="24"/>
          <w:lang w:eastAsia="he-IL"/>
        </w:rPr>
        <w:tab/>
      </w:r>
      <w:r w:rsidRPr="00C5329F">
        <w:rPr>
          <w:szCs w:val="24"/>
          <w:lang w:eastAsia="he-IL"/>
        </w:rPr>
        <w:tab/>
        <w:t>Dep</w:t>
      </w:r>
      <w:r w:rsidR="00CA1581">
        <w:rPr>
          <w:szCs w:val="24"/>
          <w:lang w:eastAsia="he-IL"/>
        </w:rPr>
        <w:t>artment</w:t>
      </w:r>
      <w:r w:rsidRPr="00C5329F">
        <w:rPr>
          <w:szCs w:val="24"/>
          <w:lang w:eastAsia="he-IL"/>
        </w:rPr>
        <w:t xml:space="preserve"> of Molecular Biophysics &amp; Physiology</w:t>
      </w:r>
    </w:p>
    <w:p w:rsidR="00C5329F" w:rsidRPr="00C5329F" w:rsidRDefault="00C5329F" w:rsidP="00CA1581">
      <w:pPr>
        <w:pStyle w:val="Ending"/>
        <w:keepNext w:val="0"/>
        <w:keepLines w:val="0"/>
        <w:widowControl w:val="0"/>
        <w:ind w:left="0"/>
        <w:jc w:val="both"/>
        <w:rPr>
          <w:rFonts w:ascii="Arial Narrow" w:hAnsi="Arial Narrow" w:cs="Arial"/>
          <w:szCs w:val="24"/>
        </w:rPr>
      </w:pPr>
      <w:r w:rsidRPr="00C5329F">
        <w:tab/>
      </w:r>
      <w:r w:rsidRPr="00C5329F">
        <w:tab/>
      </w:r>
      <w:r w:rsidRPr="00C5329F">
        <w:rPr>
          <w:rStyle w:val="CondensedItalics"/>
          <w:rFonts w:ascii="Arial Narrow" w:hAnsi="Arial Narrow" w:cs="Arial"/>
          <w:szCs w:val="24"/>
        </w:rPr>
        <w:t>Email:</w:t>
      </w:r>
      <w:r w:rsidRPr="00C5329F">
        <w:rPr>
          <w:rFonts w:ascii="Arial Narrow" w:hAnsi="Arial Narrow" w:cs="Arial"/>
          <w:szCs w:val="24"/>
        </w:rPr>
        <w:t xml:space="preserve"> </w:t>
      </w:r>
      <w:r w:rsidRPr="00C5329F">
        <w:rPr>
          <w:rStyle w:val="condensed"/>
          <w:rFonts w:ascii="Arial Narrow" w:hAnsi="Arial Narrow" w:cs="Arial"/>
          <w:szCs w:val="24"/>
        </w:rPr>
        <w:t>beisenbe@rush.edu</w:t>
      </w:r>
    </w:p>
    <w:p w:rsidR="00C5329F" w:rsidRPr="00C5329F" w:rsidRDefault="00C5329F" w:rsidP="00CA1581">
      <w:pPr>
        <w:widowControl w:val="0"/>
        <w:spacing w:before="0" w:after="0"/>
        <w:jc w:val="both"/>
        <w:rPr>
          <w:sz w:val="26"/>
        </w:rPr>
      </w:pPr>
    </w:p>
    <w:sectPr w:rsidR="00C5329F" w:rsidRPr="00C5329F" w:rsidSect="00F82ABB">
      <w:headerReference w:type="even" r:id="rId10"/>
      <w:headerReference w:type="default" r:id="rId11"/>
      <w:footerReference w:type="even" r:id="rId12"/>
      <w:footerReference w:type="default" r:id="rId13"/>
      <w:headerReference w:type="first" r:id="rId14"/>
      <w:footerReference w:type="first" r:id="rId15"/>
      <w:pgSz w:w="12240" w:h="15840" w:code="1"/>
      <w:pgMar w:top="2333" w:right="1440" w:bottom="1800" w:left="1440" w:header="720" w:footer="720" w:gutter="0"/>
      <w:paperSrc w:first="271" w:other="27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01A" w:rsidRDefault="0001101A">
      <w:r>
        <w:separator/>
      </w:r>
    </w:p>
  </w:endnote>
  <w:endnote w:type="continuationSeparator" w:id="0">
    <w:p w:rsidR="0001101A" w:rsidRDefault="00011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nivers Condensed">
    <w:panose1 w:val="020B0606020202060204"/>
    <w:charset w:val="00"/>
    <w:family w:val="swiss"/>
    <w:pitch w:val="variable"/>
    <w:sig w:usb0="00000007" w:usb1="00000000" w:usb2="00000000" w:usb3="00000000" w:csb0="00000013" w:csb1="00000000"/>
    <w:embedItalic r:id="rId1" w:subsetted="1" w:fontKey="{6FD36C27-1BF2-4743-BF95-F8813940DC8F}"/>
  </w:font>
  <w:font w:name="Arial Narrow">
    <w:panose1 w:val="020B0606020202030204"/>
    <w:charset w:val="00"/>
    <w:family w:val="swiss"/>
    <w:pitch w:val="variable"/>
    <w:sig w:usb0="00000287" w:usb1="00000800" w:usb2="00000000" w:usb3="00000000" w:csb0="0000009F" w:csb1="00000000"/>
    <w:embedRegular r:id="rId2" w:subsetted="1" w:fontKey="{AF67B0FF-8D36-4F65-8A94-BEEDCA712A35}"/>
    <w:embedItalic r:id="rId3" w:subsetted="1" w:fontKey="{875DA348-AAED-4F62-9B47-E08B4C9B96BA}"/>
  </w:font>
  <w:font w:name="Univers">
    <w:panose1 w:val="00000000000000000000"/>
    <w:charset w:val="00"/>
    <w:family w:val="swiss"/>
    <w:notTrueType/>
    <w:pitch w:val="variable"/>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Didot">
    <w:altName w:val="Courier New"/>
    <w:charset w:val="00"/>
    <w:family w:val="auto"/>
    <w:pitch w:val="variable"/>
    <w:sig w:usb0="03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4" w:fontKey="{549E86B8-BEEB-44A8-ADBF-9533427692D9}"/>
    <w:embedBold r:id="rId5" w:fontKey="{7FB9352A-50A1-4504-B99E-84B92C4034AF}"/>
  </w:font>
  <w:font w:name="Garamond">
    <w:panose1 w:val="02020404030301010803"/>
    <w:charset w:val="00"/>
    <w:family w:val="roman"/>
    <w:pitch w:val="variable"/>
    <w:sig w:usb0="00000287" w:usb1="00000000" w:usb2="00000000" w:usb3="00000000" w:csb0="0000009F" w:csb1="00000000"/>
    <w:embedRegular r:id="rId6" w:fontKey="{A9625C9A-0169-42DB-9782-9E97C85DDA16}"/>
  </w:font>
  <w:font w:name="Cambria">
    <w:panose1 w:val="02040503050406030204"/>
    <w:charset w:val="00"/>
    <w:family w:val="roman"/>
    <w:pitch w:val="variable"/>
    <w:sig w:usb0="E00002FF" w:usb1="400004FF" w:usb2="00000000" w:usb3="00000000" w:csb0="0000019F" w:csb1="00000000"/>
    <w:embedBold r:id="rId7" w:subsetted="1" w:fontKey="{7FBF8C2D-4CB3-4E1F-9150-E76DDFF37D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EDF" w:rsidRDefault="00642E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EDF" w:rsidRDefault="00642E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EDF" w:rsidRDefault="00642E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01A" w:rsidRDefault="0001101A">
      <w:r>
        <w:separator/>
      </w:r>
    </w:p>
  </w:footnote>
  <w:footnote w:type="continuationSeparator" w:id="0">
    <w:p w:rsidR="0001101A" w:rsidRDefault="000110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EDF" w:rsidRDefault="00642E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EDF" w:rsidRDefault="00642E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A50" w:rsidRPr="00A03929" w:rsidRDefault="0001101A" w:rsidP="00350F68">
    <w:pPr>
      <w:pStyle w:val="Header"/>
      <w:spacing w:before="0" w:after="0"/>
      <w:rPr>
        <w:rFonts w:ascii="Univers Condensed" w:hAnsi="Univers Condensed"/>
        <w:i/>
        <w:sz w:val="20"/>
        <w:szCs w:val="20"/>
        <w:lang w:val="fr-FR"/>
      </w:rPr>
    </w:pPr>
    <w:r>
      <w:rPr>
        <w:rFonts w:ascii="Garamond" w:hAnsi="Garamond"/>
        <w:noProof/>
        <w:sz w:val="20"/>
        <w:szCs w:val="20"/>
        <w:lang w:eastAsia="en-US" w:bidi="ar-SA"/>
      </w:rPr>
      <w:pict>
        <v:group id="_x0000_s3860" style="position:absolute;margin-left:-13.5pt;margin-top:-18pt;width:204.7pt;height:55.5pt;z-index:2" coordorigin="1170,360" coordsize="4094,1110">
          <v:group id="_x0000_s2054" editas="canvas" style="position:absolute;left:1170;top:363;width:897;height:897" coordsize="897,897" wrapcoords="7920 360 5040 1440 720 5040 -360 11160 -360 12240 2160 17640 6480 20520 7560 20520 13320 20520 14760 20520 19080 17640 21240 12600 20880 5400 16200 1440 13680 360 7920 3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width:897;height:897" o:preferrelative="f">
              <v:fill o:detectmouseclick="t"/>
              <v:path o:extrusionok="t" o:connecttype="none"/>
              <o:lock v:ext="edit" text="t"/>
            </v:shape>
            <v:group id="_x0000_s2056" style="position:absolute;left:27;top:74;width:231;height:349" coordorigin="27,74" coordsize="231,349">
              <v:rect id="_x0000_s2057" style="position:absolute;left:27;top:405;width:2;height:18" fillcolor="#0aa" strokecolor="#0aa" strokeweight="0"/>
              <v:rect id="_x0000_s2058" style="position:absolute;left:28;top:396;width:2;height:27" fillcolor="#0aa" strokecolor="#0aa" strokeweight="0"/>
              <v:rect id="_x0000_s2059" style="position:absolute;left:29;top:387;width:2;height:36" fillcolor="#0aa" strokecolor="#0aa" strokeweight="0"/>
              <v:rect id="_x0000_s2060" style="position:absolute;left:30;top:380;width:2;height:43" fillcolor="#0aa" strokecolor="#0aa" strokeweight="0"/>
              <v:rect id="_x0000_s2061" style="position:absolute;left:32;top:375;width:2;height:48" fillcolor="#0aa" strokecolor="#0aa" strokeweight="0"/>
              <v:rect id="_x0000_s2062" style="position:absolute;left:33;top:371;width:2;height:52" fillcolor="#0aa" strokecolor="#0aa" strokeweight="0"/>
              <v:rect id="_x0000_s2063" style="position:absolute;left:34;top:366;width:2;height:57" fillcolor="#0aa" strokecolor="#0aa" strokeweight="0"/>
              <v:rect id="_x0000_s2064" style="position:absolute;left:35;top:362;width:2;height:61" fillcolor="#0aa" strokecolor="#0aa" strokeweight="0"/>
              <v:rect id="_x0000_s2065" style="position:absolute;left:36;top:357;width:2;height:66" fillcolor="#0aa" strokecolor="#0aa" strokeweight="0"/>
              <v:rect id="_x0000_s2066" style="position:absolute;left:37;top:352;width:2;height:71" fillcolor="#0aa" strokecolor="#0aa" strokeweight="0"/>
              <v:rect id="_x0000_s2067" style="position:absolute;left:39;top:348;width:2;height:75" fillcolor="#0aa" strokecolor="#0aa" strokeweight="0"/>
              <v:rect id="_x0000_s2068" style="position:absolute;left:40;top:343;width:2;height:80" fillcolor="#0aa" strokecolor="#0aa" strokeweight="0"/>
              <v:rect id="_x0000_s2069" style="position:absolute;left:41;top:339;width:2;height:84" fillcolor="#0aa" strokecolor="#0aa" strokeweight="0"/>
              <v:rect id="_x0000_s2070" style="position:absolute;left:42;top:336;width:2;height:87" fillcolor="#0aa" strokecolor="#0aa" strokeweight="0"/>
              <v:rect id="_x0000_s2071" style="position:absolute;left:43;top:332;width:2;height:91" fillcolor="#0aa" strokecolor="#0aa" strokeweight="0"/>
              <v:rect id="_x0000_s2072" style="position:absolute;left:44;top:329;width:2;height:94" fillcolor="#0aa" strokecolor="#0aa" strokeweight="0"/>
              <v:rect id="_x0000_s2073" style="position:absolute;left:45;top:326;width:2;height:97" fillcolor="#0aa" strokecolor="#0aa" strokeweight="0"/>
              <v:rect id="_x0000_s2074" style="position:absolute;left:47;top:322;width:2;height:101" fillcolor="#0aa" strokecolor="#0aa" strokeweight="0"/>
              <v:rect id="_x0000_s2075" style="position:absolute;left:48;top:319;width:2;height:104" fillcolor="#0aa" strokecolor="#0aa" strokeweight="0"/>
              <v:rect id="_x0000_s2076" style="position:absolute;left:49;top:316;width:2;height:107" fillcolor="#0aa" strokecolor="#0aa" strokeweight="0"/>
              <v:rect id="_x0000_s2077" style="position:absolute;left:50;top:313;width:2;height:110" fillcolor="#0aa" strokecolor="#0aa" strokeweight="0"/>
              <v:rect id="_x0000_s2078" style="position:absolute;left:51;top:309;width:2;height:114" fillcolor="#0aa" strokecolor="#0aa" strokeweight="0"/>
              <v:rect id="_x0000_s2079" style="position:absolute;left:52;top:306;width:2;height:117" fillcolor="#0aa" strokecolor="#0aa" strokeweight="0"/>
              <v:rect id="_x0000_s2080" style="position:absolute;left:53;top:303;width:2;height:120" fillcolor="#0aa" strokecolor="#0aa" strokeweight="0"/>
              <v:rect id="_x0000_s2081" style="position:absolute;left:55;top:299;width:2;height:124" fillcolor="#0aa" strokecolor="#0aa" strokeweight="0"/>
              <v:rect id="_x0000_s2082" style="position:absolute;left:56;top:296;width:2;height:127" fillcolor="#0aa" strokecolor="#0aa" strokeweight="0"/>
              <v:rect id="_x0000_s2083" style="position:absolute;left:57;top:293;width:2;height:130" fillcolor="#0aa" strokecolor="#0aa" strokeweight="0"/>
              <v:rect id="_x0000_s2084" style="position:absolute;left:58;top:290;width:2;height:133" fillcolor="#0aa" strokecolor="#0aa" strokeweight="0"/>
              <v:rect id="_x0000_s2085" style="position:absolute;left:59;top:287;width:2;height:136" fillcolor="#0aa" strokecolor="#0aa" strokeweight="0"/>
              <v:rect id="_x0000_s2086" style="position:absolute;left:60;top:285;width:2;height:138" fillcolor="#0aa" strokecolor="#0aa" strokeweight="0"/>
              <v:rect id="_x0000_s2087" style="position:absolute;left:61;top:282;width:3;height:141" fillcolor="#0aa" strokecolor="#0aa" strokeweight="0"/>
              <v:rect id="_x0000_s2088" style="position:absolute;left:63;top:280;width:2;height:143" fillcolor="#0aa" strokecolor="#0aa" strokeweight="0"/>
              <v:rect id="_x0000_s2089" style="position:absolute;left:64;top:277;width:2;height:146" fillcolor="#0aa" strokecolor="#0aa" strokeweight="0"/>
              <v:rect id="_x0000_s2090" style="position:absolute;left:65;top:275;width:2;height:148" fillcolor="#0aa" strokecolor="#0aa" strokeweight="0"/>
              <v:rect id="_x0000_s2091" style="position:absolute;left:66;top:273;width:2;height:150" fillcolor="#0aa" strokecolor="#0aa" strokeweight="0"/>
              <v:rect id="_x0000_s2092" style="position:absolute;left:67;top:270;width:2;height:153" fillcolor="#0aa" strokecolor="#0aa" strokeweight="0"/>
              <v:rect id="_x0000_s2093" style="position:absolute;left:68;top:268;width:2;height:155" fillcolor="#0aa" strokecolor="#0aa" strokeweight="0"/>
              <v:rect id="_x0000_s2094" style="position:absolute;left:70;top:265;width:2;height:158" fillcolor="#0aa" strokecolor="#0aa" strokeweight="0"/>
              <v:rect id="_x0000_s2095" style="position:absolute;left:71;top:263;width:2;height:160" fillcolor="#0aa" strokecolor="#0aa" strokeweight="0"/>
              <v:rect id="_x0000_s2096" style="position:absolute;left:72;top:261;width:2;height:162" fillcolor="#0aa" strokecolor="#0aa" strokeweight="0"/>
              <v:rect id="_x0000_s2097" style="position:absolute;left:73;top:258;width:2;height:165" fillcolor="#0aa" strokecolor="#0aa" strokeweight="0"/>
              <v:rect id="_x0000_s2098" style="position:absolute;left:74;top:256;width:2;height:167" fillcolor="#0aa" strokecolor="#0aa" strokeweight="0"/>
              <v:rect id="_x0000_s2099" style="position:absolute;left:75;top:253;width:2;height:170" fillcolor="#0aa" strokecolor="#0aa" strokeweight="0"/>
              <v:rect id="_x0000_s2100" style="position:absolute;left:76;top:251;width:2;height:172" fillcolor="#0aa" strokecolor="#0aa" strokeweight="0"/>
              <v:rect id="_x0000_s2101" style="position:absolute;left:78;top:249;width:2;height:174" fillcolor="#0aa" strokecolor="#0aa" strokeweight="0"/>
              <v:rect id="_x0000_s2102" style="position:absolute;left:79;top:246;width:2;height:177" fillcolor="#0aa" strokecolor="#0aa" strokeweight="0"/>
              <v:rect id="_x0000_s2103" style="position:absolute;left:80;top:244;width:2;height:179" fillcolor="#0aa" strokecolor="#0aa" strokeweight="0"/>
              <v:rect id="_x0000_s2104" style="position:absolute;left:81;top:241;width:2;height:182" fillcolor="#0aa" strokecolor="#0aa" strokeweight="0"/>
              <v:rect id="_x0000_s2105" style="position:absolute;left:82;top:239;width:2;height:184" fillcolor="#0aa" strokecolor="#0aa" strokeweight="0"/>
              <v:rect id="_x0000_s2106" style="position:absolute;left:83;top:237;width:2;height:186" fillcolor="#0aa" strokecolor="#0aa" strokeweight="0"/>
              <v:rect id="_x0000_s2107" style="position:absolute;left:84;top:235;width:2;height:188" fillcolor="#0aa" strokecolor="#0aa" strokeweight="0"/>
              <v:rect id="_x0000_s2108" style="position:absolute;left:86;top:233;width:2;height:190" fillcolor="#0aa" strokecolor="#0aa" strokeweight="0"/>
              <v:rect id="_x0000_s2109" style="position:absolute;left:87;top:231;width:2;height:192" fillcolor="#0aa" strokecolor="#0aa" strokeweight="0"/>
              <v:rect id="_x0000_s2110" style="position:absolute;left:88;top:230;width:2;height:193" fillcolor="#0aa" strokecolor="#0aa" strokeweight="0"/>
              <v:rect id="_x0000_s2111" style="position:absolute;left:89;top:228;width:2;height:195" fillcolor="#0aa" strokecolor="#0aa" strokeweight="0"/>
              <v:rect id="_x0000_s2112" style="position:absolute;left:90;top:226;width:2;height:197" fillcolor="#0aa" strokecolor="#0aa" strokeweight="0"/>
              <v:rect id="_x0000_s2113" style="position:absolute;left:91;top:224;width:2;height:199" fillcolor="#0aa" strokecolor="#0aa" strokeweight="0"/>
              <v:rect id="_x0000_s2114" style="position:absolute;left:93;top:222;width:2;height:201" fillcolor="#0aa" strokecolor="#0aa" strokeweight="0"/>
              <v:rect id="_x0000_s2115" style="position:absolute;left:94;top:220;width:2;height:203" fillcolor="#0aa" strokecolor="#0aa" strokeweight="0"/>
              <v:rect id="_x0000_s2116" style="position:absolute;left:95;top:219;width:2;height:204" fillcolor="#0aa" strokecolor="#0aa" strokeweight="0"/>
              <v:rect id="_x0000_s2117" style="position:absolute;left:96;top:217;width:2;height:206" fillcolor="#0aa" strokecolor="#0aa" strokeweight="0"/>
              <v:rect id="_x0000_s2118" style="position:absolute;left:97;top:215;width:2;height:208" fillcolor="#0aa" strokecolor="#0aa" strokeweight="0"/>
              <v:rect id="_x0000_s2119" style="position:absolute;left:98;top:213;width:2;height:210" fillcolor="#0aa" strokecolor="#0aa" strokeweight="0"/>
              <v:rect id="_x0000_s2120" style="position:absolute;left:99;top:211;width:2;height:212" fillcolor="#0aa" strokecolor="#0aa" strokeweight="0"/>
              <v:rect id="_x0000_s2121" style="position:absolute;left:101;top:210;width:2;height:213" fillcolor="#0aa" strokecolor="#0aa" strokeweight="0"/>
              <v:rect id="_x0000_s2122" style="position:absolute;left:102;top:208;width:2;height:215" fillcolor="#0aa" strokecolor="#0aa" strokeweight="0"/>
              <v:rect id="_x0000_s2123" style="position:absolute;left:103;top:206;width:2;height:217" fillcolor="#0aa" strokecolor="#0aa" strokeweight="0"/>
              <v:rect id="_x0000_s2124" style="position:absolute;left:104;top:205;width:2;height:218" fillcolor="#0aa" strokecolor="#0aa" strokeweight="0"/>
              <v:rect id="_x0000_s2125" style="position:absolute;left:105;top:203;width:2;height:220" fillcolor="#0aa" strokecolor="#0aa" strokeweight="0"/>
              <v:rect id="_x0000_s2126" style="position:absolute;left:106;top:201;width:2;height:222" fillcolor="#0aa" strokecolor="#0aa" strokeweight="0"/>
              <v:rect id="_x0000_s2127" style="position:absolute;left:108;top:200;width:2;height:223" fillcolor="#0aa" strokecolor="#0aa" strokeweight="0"/>
              <v:rect id="_x0000_s2128" style="position:absolute;left:109;top:198;width:2;height:225" fillcolor="#0aa" strokecolor="#0aa" strokeweight="0"/>
              <v:rect id="_x0000_s2129" style="position:absolute;left:110;top:196;width:2;height:227" fillcolor="#0aa" strokecolor="#0aa" strokeweight="0"/>
              <v:rect id="_x0000_s2130" style="position:absolute;left:111;top:194;width:2;height:229" fillcolor="#0aa" strokecolor="#0aa" strokeweight="0"/>
              <v:rect id="_x0000_s2131" style="position:absolute;left:112;top:193;width:2;height:230" fillcolor="#0aa" strokecolor="#0aa" strokeweight="0"/>
              <v:rect id="_x0000_s2132" style="position:absolute;left:113;top:191;width:2;height:232" fillcolor="#0aa" strokecolor="#0aa" strokeweight="0"/>
              <v:rect id="_x0000_s2133" style="position:absolute;left:114;top:189;width:2;height:234" fillcolor="#0aa" strokecolor="#0aa" strokeweight="0"/>
              <v:rect id="_x0000_s2134" style="position:absolute;left:116;top:188;width:2;height:235" fillcolor="#0aa" strokecolor="#0aa" strokeweight="0"/>
              <v:rect id="_x0000_s2135" style="position:absolute;left:117;top:186;width:2;height:237" fillcolor="#0aa" strokecolor="#0aa" strokeweight="0"/>
              <v:rect id="_x0000_s2136" style="position:absolute;left:118;top:184;width:2;height:239" fillcolor="#0aa" strokecolor="#0aa" strokeweight="0"/>
              <v:rect id="_x0000_s2137" style="position:absolute;left:119;top:183;width:2;height:240" fillcolor="#0aa" strokecolor="#0aa" strokeweight="0"/>
              <v:rect id="_x0000_s2138" style="position:absolute;left:120;top:181;width:2;height:242" fillcolor="#0aa" strokecolor="#0aa" strokeweight="0"/>
              <v:rect id="_x0000_s2139" style="position:absolute;left:121;top:179;width:2;height:244" fillcolor="#0aa" strokecolor="#0aa" strokeweight="0"/>
              <v:rect id="_x0000_s2140" style="position:absolute;left:122;top:178;width:2;height:245" fillcolor="#0aa" strokecolor="#0aa" strokeweight="0"/>
              <v:rect id="_x0000_s2141" style="position:absolute;left:124;top:176;width:2;height:247" fillcolor="#0aa" strokecolor="#0aa" strokeweight="0"/>
              <v:rect id="_x0000_s2142" style="position:absolute;left:125;top:174;width:2;height:249" fillcolor="#0aa" strokecolor="#0aa" strokeweight="0"/>
              <v:rect id="_x0000_s2143" style="position:absolute;left:126;top:173;width:2;height:250" fillcolor="#0aa" strokecolor="#0aa" strokeweight="0"/>
              <v:rect id="_x0000_s2144" style="position:absolute;left:127;top:172;width:2;height:251" fillcolor="#0aa" strokecolor="#0aa" strokeweight="0"/>
              <v:rect id="_x0000_s2145" style="position:absolute;left:128;top:171;width:2;height:252" fillcolor="#0aa" strokecolor="#0aa" strokeweight="0"/>
              <v:rect id="_x0000_s2146" style="position:absolute;left:129;top:169;width:2;height:254" fillcolor="#0aa" strokecolor="#0aa" strokeweight="0"/>
              <v:rect id="_x0000_s2147" style="position:absolute;left:130;top:168;width:2;height:255" fillcolor="#0aa" strokecolor="#0aa" strokeweight="0"/>
              <v:rect id="_x0000_s2148" style="position:absolute;left:132;top:167;width:2;height:256" fillcolor="#0aa" strokecolor="#0aa" strokeweight="0"/>
              <v:rect id="_x0000_s2149" style="position:absolute;left:133;top:166;width:2;height:257" fillcolor="#0aa" strokecolor="#0aa" strokeweight="0"/>
              <v:rect id="_x0000_s2150" style="position:absolute;left:134;top:164;width:2;height:259" fillcolor="#0aa" strokecolor="#0aa" strokeweight="0"/>
              <v:rect id="_x0000_s2151" style="position:absolute;left:135;top:163;width:2;height:260" fillcolor="#0aa" strokecolor="#0aa" strokeweight="0"/>
              <v:rect id="_x0000_s2152" style="position:absolute;left:136;top:162;width:2;height:261" fillcolor="#0aa" strokecolor="#0aa" strokeweight="0"/>
              <v:rect id="_x0000_s2153" style="position:absolute;left:137;top:161;width:2;height:262" fillcolor="#0aa" strokecolor="#0aa" strokeweight="0"/>
              <v:rect id="_x0000_s2154" style="position:absolute;left:138;top:159;width:3;height:264" fillcolor="#0aa" strokecolor="#0aa" strokeweight="0"/>
              <v:rect id="_x0000_s2155" style="position:absolute;left:140;top:158;width:2;height:265" fillcolor="#0aa" strokecolor="#0aa" strokeweight="0"/>
              <v:rect id="_x0000_s2156" style="position:absolute;left:141;top:157;width:2;height:266" fillcolor="#0aa" strokecolor="#0aa" strokeweight="0"/>
              <v:rect id="_x0000_s2157" style="position:absolute;left:142;top:156;width:2;height:267" fillcolor="#0aa" strokecolor="#0aa" strokeweight="0"/>
              <v:rect id="_x0000_s2158" style="position:absolute;left:143;top:154;width:2;height:269" fillcolor="#0aa" strokecolor="#0aa" strokeweight="0"/>
              <v:rect id="_x0000_s2159" style="position:absolute;left:144;top:153;width:2;height:270" fillcolor="#0aa" strokecolor="#0aa" strokeweight="0"/>
              <v:rect id="_x0000_s2160" style="position:absolute;left:145;top:152;width:2;height:260" fillcolor="#0aa" strokecolor="#0aa" strokeweight="0"/>
              <v:rect id="_x0000_s2161" style="position:absolute;left:147;top:151;width:2;height:246" fillcolor="#0aa" strokecolor="#0aa" strokeweight="0"/>
              <v:rect id="_x0000_s2162" style="position:absolute;left:148;top:150;width:2;height:235" fillcolor="#0aa" strokecolor="#0aa" strokeweight="0"/>
              <v:rect id="_x0000_s2163" style="position:absolute;left:149;top:148;width:2;height:229" fillcolor="#0aa" strokecolor="#0aa" strokeweight="0"/>
              <v:rect id="_x0000_s2164" style="position:absolute;left:150;top:147;width:2;height:222" fillcolor="#0aa" strokecolor="#0aa" strokeweight="0"/>
              <v:rect id="_x0000_s2165" style="position:absolute;left:151;top:146;width:2;height:215" fillcolor="#0aa" strokecolor="#0aa" strokeweight="0"/>
              <v:rect id="_x0000_s2166" style="position:absolute;left:152;top:145;width:2;height:209" fillcolor="#0aa" strokecolor="#0aa" strokeweight="0"/>
              <v:rect id="_x0000_s2167" style="position:absolute;left:153;top:143;width:3;height:205" fillcolor="#0aa" strokecolor="#0aa" strokeweight="0"/>
              <v:rect id="_x0000_s2168" style="position:absolute;left:155;top:142;width:2;height:201" fillcolor="#0aa" strokecolor="#0aa" strokeweight="0"/>
              <v:rect id="_x0000_s2169" style="position:absolute;left:156;top:141;width:2;height:197" fillcolor="#0aa" strokecolor="#0aa" strokeweight="0"/>
              <v:rect id="_x0000_s2170" style="position:absolute;left:157;top:140;width:2;height:194" fillcolor="#0aa" strokecolor="#0aa" strokeweight="0"/>
              <v:rect id="_x0000_s2171" style="position:absolute;left:158;top:139;width:2;height:190" fillcolor="#0aa" strokecolor="#0aa" strokeweight="0"/>
              <v:rect id="_x0000_s2172" style="position:absolute;left:159;top:138;width:2;height:186" fillcolor="#0aa" strokecolor="#0aa" strokeweight="0"/>
              <v:rect id="_x0000_s2173" style="position:absolute;left:160;top:137;width:2;height:182" fillcolor="#0aa" strokecolor="#0aa" strokeweight="0"/>
              <v:rect id="_x0000_s2174" style="position:absolute;left:162;top:136;width:2;height:179" fillcolor="#0aa" strokecolor="#0aa" strokeweight="0"/>
              <v:rect id="_x0000_s2175" style="position:absolute;left:163;top:135;width:2;height:177" fillcolor="#0aa" strokecolor="#0aa" strokeweight="0"/>
              <v:rect id="_x0000_s2176" style="position:absolute;left:164;top:134;width:2;height:174" fillcolor="#0aa" strokecolor="#0aa" strokeweight="0"/>
              <v:rect id="_x0000_s2177" style="position:absolute;left:165;top:133;width:2;height:172" fillcolor="#0aa" strokecolor="#0aa" strokeweight="0"/>
              <v:rect id="_x0000_s2178" style="position:absolute;left:166;top:132;width:2;height:169" fillcolor="#0aa" strokecolor="#0aa" strokeweight="0"/>
              <v:rect id="_x0000_s2179" style="position:absolute;left:167;top:132;width:2;height:166" fillcolor="#0aa" strokecolor="#0aa" strokeweight="0"/>
              <v:rect id="_x0000_s2180" style="position:absolute;left:168;top:131;width:2;height:163" fillcolor="#0aa" strokecolor="#0aa" strokeweight="0"/>
              <v:rect id="_x0000_s2181" style="position:absolute;left:170;top:130;width:2;height:160" fillcolor="#0aa" strokecolor="#0aa" strokeweight="0"/>
              <v:rect id="_x0000_s2182" style="position:absolute;left:171;top:129;width:2;height:158" fillcolor="#0aa" strokecolor="#0aa" strokeweight="0"/>
              <v:rect id="_x0000_s2183" style="position:absolute;left:172;top:128;width:2;height:156" fillcolor="#0aa" strokecolor="#0aa" strokeweight="0"/>
              <v:rect id="_x0000_s2184" style="position:absolute;left:173;top:127;width:2;height:153" fillcolor="#0aa" strokecolor="#0aa" strokeweight="0"/>
              <v:rect id="_x0000_s2185" style="position:absolute;left:174;top:126;width:2;height:151" fillcolor="#0aa" strokecolor="#0aa" strokeweight="0"/>
              <v:rect id="_x0000_s2186" style="position:absolute;left:175;top:125;width:2;height:150" fillcolor="#0aa" strokecolor="#0aa" strokeweight="0"/>
              <v:rect id="_x0000_s2187" style="position:absolute;left:176;top:124;width:2;height:148" fillcolor="#0aa" strokecolor="#0aa" strokeweight="0"/>
              <v:rect id="_x0000_s2188" style="position:absolute;left:178;top:123;width:2;height:147" fillcolor="#0aa" strokecolor="#0aa" strokeweight="0"/>
              <v:rect id="_x0000_s2189" style="position:absolute;left:179;top:122;width:2;height:145" fillcolor="#0aa" strokecolor="#0aa" strokeweight="0"/>
              <v:rect id="_x0000_s2190" style="position:absolute;left:180;top:122;width:2;height:142" fillcolor="#0aa" strokecolor="#0aa" strokeweight="0"/>
              <v:rect id="_x0000_s2191" style="position:absolute;left:181;top:121;width:2;height:141" fillcolor="#0aa" strokecolor="#0aa" strokeweight="0"/>
              <v:rect id="_x0000_s2192" style="position:absolute;left:182;top:120;width:2;height:139" fillcolor="#0aa" strokecolor="#0aa" strokeweight="0"/>
              <v:rect id="_x0000_s2193" style="position:absolute;left:183;top:119;width:2;height:138" fillcolor="#0aa" strokecolor="#0aa" strokeweight="0"/>
              <v:rect id="_x0000_s2194" style="position:absolute;left:185;top:118;width:2;height:136" fillcolor="#0aa" strokecolor="#0aa" strokeweight="0"/>
              <v:rect id="_x0000_s2195" style="position:absolute;left:186;top:117;width:2;height:134" fillcolor="#0aa" strokecolor="#0aa" strokeweight="0"/>
              <v:rect id="_x0000_s2196" style="position:absolute;left:187;top:116;width:2;height:133" fillcolor="#0aa" strokecolor="#0aa" strokeweight="0"/>
              <v:rect id="_x0000_s2197" style="position:absolute;left:188;top:115;width:2;height:131" fillcolor="#0aa" strokecolor="#0aa" strokeweight="0"/>
              <v:rect id="_x0000_s2198" style="position:absolute;left:189;top:114;width:2;height:129" fillcolor="#0aa" strokecolor="#0aa" strokeweight="0"/>
              <v:rect id="_x0000_s2199" style="position:absolute;left:190;top:113;width:2;height:128" fillcolor="#0aa" strokecolor="#0aa" strokeweight="0"/>
              <v:rect id="_x0000_s2200" style="position:absolute;left:191;top:112;width:2;height:126" fillcolor="#0aa" strokecolor="#0aa" strokeweight="0"/>
              <v:rect id="_x0000_s2201" style="position:absolute;left:193;top:112;width:2;height:123" fillcolor="#0aa" strokecolor="#0aa" strokeweight="0"/>
              <v:rect id="_x0000_s2202" style="position:absolute;left:194;top:111;width:2;height:122" fillcolor="#0aa" strokecolor="#0aa" strokeweight="0"/>
              <v:rect id="_x0000_s2203" style="position:absolute;left:195;top:110;width:2;height:120" fillcolor="#0aa" strokecolor="#0aa" strokeweight="0"/>
              <v:rect id="_x0000_s2204" style="position:absolute;left:196;top:109;width:2;height:118" fillcolor="#0aa" strokecolor="#0aa" strokeweight="0"/>
              <v:rect id="_x0000_s2205" style="position:absolute;left:197;top:108;width:2;height:117" fillcolor="#0aa" strokecolor="#0aa" strokeweight="0"/>
              <v:rect id="_x0000_s2206" style="position:absolute;left:198;top:107;width:2;height:115" fillcolor="#0aa" strokecolor="#0aa" strokeweight="0"/>
              <v:rect id="_x0000_s2207" style="position:absolute;left:199;top:107;width:2;height:112" fillcolor="#0aa" strokecolor="#0aa" strokeweight="0"/>
              <v:rect id="_x0000_s2208" style="position:absolute;left:201;top:106;width:2;height:111" fillcolor="#0aa" strokecolor="#0aa" strokeweight="0"/>
              <v:rect id="_x0000_s2209" style="position:absolute;left:202;top:105;width:2;height:110" fillcolor="#0aa" strokecolor="#0aa" strokeweight="0"/>
              <v:rect id="_x0000_s2210" style="position:absolute;left:203;top:104;width:2;height:109" fillcolor="#0aa" strokecolor="#0aa" strokeweight="0"/>
              <v:rect id="_x0000_s2211" style="position:absolute;left:204;top:104;width:2;height:108" fillcolor="#0aa" strokecolor="#0aa" strokeweight="0"/>
              <v:rect id="_x0000_s2212" style="position:absolute;left:205;top:103;width:2;height:107" fillcolor="#0aa" strokecolor="#0aa" strokeweight="0"/>
              <v:rect id="_x0000_s2213" style="position:absolute;left:206;top:102;width:2;height:106" fillcolor="#0aa" strokecolor="#0aa" strokeweight="0"/>
              <v:rect id="_x0000_s2214" style="position:absolute;left:207;top:101;width:3;height:105" fillcolor="#0aa" strokecolor="#0aa" strokeweight="0"/>
              <v:rect id="_x0000_s2215" style="position:absolute;left:209;top:101;width:2;height:103" fillcolor="#0aa" strokecolor="#0aa" strokeweight="0"/>
              <v:rect id="_x0000_s2216" style="position:absolute;left:210;top:100;width:2;height:102" fillcolor="#0aa" strokecolor="#0aa" strokeweight="0"/>
              <v:rect id="_x0000_s2217" style="position:absolute;left:211;top:99;width:2;height:102" fillcolor="#0aa" strokecolor="#0aa" strokeweight="0"/>
              <v:rect id="_x0000_s2218" style="position:absolute;left:212;top:98;width:2;height:101" fillcolor="#0aa" strokecolor="#0aa" strokeweight="0"/>
              <v:rect id="_x0000_s2219" style="position:absolute;left:213;top:98;width:2;height:99" fillcolor="#0aa" strokecolor="#0aa" strokeweight="0"/>
              <v:rect id="_x0000_s2220" style="position:absolute;left:214;top:97;width:2;height:98" fillcolor="#0aa" strokecolor="#0aa" strokeweight="0"/>
              <v:rect id="_x0000_s2221" style="position:absolute;left:216;top:96;width:2;height:97" fillcolor="#0aa" strokecolor="#0aa" strokeweight="0"/>
              <v:rect id="_x0000_s2222" style="position:absolute;left:217;top:96;width:2;height:95" fillcolor="#0aa" strokecolor="#0aa" strokeweight="0"/>
              <v:rect id="_x0000_s2223" style="position:absolute;left:218;top:95;width:2;height:94" fillcolor="#0aa" strokecolor="#0aa" strokeweight="0"/>
              <v:rect id="_x0000_s2224" style="position:absolute;left:219;top:94;width:2;height:93" fillcolor="#0aa" strokecolor="#0aa" strokeweight="0"/>
              <v:rect id="_x0000_s2225" style="position:absolute;left:220;top:93;width:2;height:93" fillcolor="#0aa" strokecolor="#0aa" strokeweight="0"/>
              <v:rect id="_x0000_s2226" style="position:absolute;left:221;top:93;width:2;height:91" fillcolor="#0aa" strokecolor="#0aa" strokeweight="0"/>
              <v:rect id="_x0000_s2227" style="position:absolute;left:222;top:92;width:2;height:91" fillcolor="#0aa" strokecolor="#0aa" strokeweight="0"/>
              <v:rect id="_x0000_s2228" style="position:absolute;left:224;top:91;width:2;height:91" fillcolor="#0aa" strokecolor="#0aa" strokeweight="0"/>
              <v:rect id="_x0000_s2229" style="position:absolute;left:225;top:91;width:2;height:89" fillcolor="#0aa" strokecolor="#0aa" strokeweight="0"/>
              <v:rect id="_x0000_s2230" style="position:absolute;left:226;top:90;width:2;height:89" fillcolor="#0aa" strokecolor="#0aa" strokeweight="0"/>
              <v:rect id="_x0000_s2231" style="position:absolute;left:227;top:89;width:2;height:88" fillcolor="#0aa" strokecolor="#0aa" strokeweight="0"/>
              <v:rect id="_x0000_s2232" style="position:absolute;left:228;top:88;width:2;height:88" fillcolor="#0aa" strokecolor="#0aa" strokeweight="0"/>
              <v:rect id="_x0000_s2233" style="position:absolute;left:229;top:88;width:2;height:87" fillcolor="#0aa" strokecolor="#0aa" strokeweight="0"/>
              <v:rect id="_x0000_s2234" style="position:absolute;left:230;top:87;width:3;height:86" fillcolor="#0aa" strokecolor="#0aa" strokeweight="0"/>
              <v:rect id="_x0000_s2235" style="position:absolute;left:232;top:86;width:2;height:86" fillcolor="#0aa" strokecolor="#0aa" strokeweight="0"/>
              <v:rect id="_x0000_s2236" style="position:absolute;left:233;top:86;width:2;height:85" fillcolor="#0aa" strokecolor="#0aa" strokeweight="0"/>
              <v:rect id="_x0000_s2237" style="position:absolute;left:234;top:85;width:2;height:84" fillcolor="#0aa" strokecolor="#0aa" strokeweight="0"/>
              <v:rect id="_x0000_s2238" style="position:absolute;left:235;top:85;width:2;height:83" fillcolor="#0aa" strokecolor="#0aa" strokeweight="0"/>
              <v:rect id="_x0000_s2239" style="position:absolute;left:236;top:84;width:2;height:83" fillcolor="#0aa" strokecolor="#0aa" strokeweight="0"/>
              <v:rect id="_x0000_s2240" style="position:absolute;left:237;top:84;width:2;height:81" fillcolor="#0aa" strokecolor="#0aa" strokeweight="0"/>
              <v:rect id="_x0000_s2241" style="position:absolute;left:239;top:83;width:2;height:81" fillcolor="#0aa" strokecolor="#0aa" strokeweight="0"/>
              <v:rect id="_x0000_s2242" style="position:absolute;left:240;top:82;width:2;height:80" fillcolor="#0aa" strokecolor="#0aa" strokeweight="0"/>
              <v:rect id="_x0000_s2243" style="position:absolute;left:241;top:82;width:2;height:79" fillcolor="#0aa" strokecolor="#0aa" strokeweight="0"/>
              <v:rect id="_x0000_s2244" style="position:absolute;left:242;top:81;width:2;height:79" fillcolor="#0aa" strokecolor="#0aa" strokeweight="0"/>
              <v:rect id="_x0000_s2245" style="position:absolute;left:243;top:81;width:2;height:77" fillcolor="#0aa" strokecolor="#0aa" strokeweight="0"/>
              <v:rect id="_x0000_s2246" style="position:absolute;left:244;top:80;width:2;height:77" fillcolor="#0aa" strokecolor="#0aa" strokeweight="0"/>
              <v:rect id="_x0000_s2247" style="position:absolute;left:245;top:79;width:2;height:77" fillcolor="#0aa" strokecolor="#0aa" strokeweight="0"/>
              <v:rect id="_x0000_s2248" style="position:absolute;left:247;top:79;width:2;height:76" fillcolor="#0aa" strokecolor="#0aa" strokeweight="0"/>
              <v:rect id="_x0000_s2249" style="position:absolute;left:248;top:78;width:2;height:76" fillcolor="#0aa" strokecolor="#0aa" strokeweight="0"/>
              <v:rect id="_x0000_s2250" style="position:absolute;left:249;top:78;width:2;height:74" fillcolor="#0aa" strokecolor="#0aa" strokeweight="0"/>
              <v:rect id="_x0000_s2251" style="position:absolute;left:250;top:77;width:2;height:74" fillcolor="#0aa" strokecolor="#0aa" strokeweight="0"/>
              <v:rect id="_x0000_s2252" style="position:absolute;left:251;top:77;width:2;height:73" fillcolor="#0aa" strokecolor="#0aa" strokeweight="0"/>
              <v:rect id="_x0000_s2253" style="position:absolute;left:252;top:76;width:2;height:72" fillcolor="#0aa" strokecolor="#0aa" strokeweight="0"/>
              <v:rect id="_x0000_s2254" style="position:absolute;left:253;top:75;width:2;height:72" fillcolor="#0aa" strokecolor="#0aa" strokeweight="0"/>
              <v:rect id="_x0000_s2255" style="position:absolute;left:255;top:75;width:2;height:71" fillcolor="#0aa" strokecolor="#0aa" strokeweight="0"/>
              <v:rect id="_x0000_s2256" style="position:absolute;left:256;top:74;width:2;height:71" fillcolor="#0aa" strokecolor="#0aa" strokeweight="0"/>
            </v:group>
            <v:group id="_x0000_s2257" style="position:absolute;left:257;top:28;width:231;height:115" coordorigin="257,28" coordsize="231,115">
              <v:rect id="_x0000_s2258" style="position:absolute;left:257;top:74;width:2;height:69" fillcolor="#0aa" strokecolor="#0aa" strokeweight="0"/>
              <v:rect id="_x0000_s2259" style="position:absolute;left:258;top:73;width:2;height:69" fillcolor="#0aa" strokecolor="#0aa" strokeweight="0"/>
              <v:rect id="_x0000_s2260" style="position:absolute;left:259;top:73;width:2;height:68" fillcolor="#0aa" strokecolor="#0aa" strokeweight="0"/>
              <v:rect id="_x0000_s2261" style="position:absolute;left:260;top:72;width:2;height:68" fillcolor="#0aa" strokecolor="#0aa" strokeweight="0"/>
              <v:rect id="_x0000_s2262" style="position:absolute;left:262;top:71;width:2;height:67" fillcolor="#0aa" strokecolor="#0aa" strokeweight="0"/>
              <v:rect id="_x0000_s2263" style="position:absolute;left:263;top:71;width:2;height:66" fillcolor="#0aa" strokecolor="#0aa" strokeweight="0"/>
              <v:rect id="_x0000_s2264" style="position:absolute;left:264;top:70;width:2;height:66" fillcolor="#0aa" strokecolor="#0aa" strokeweight="0"/>
              <v:rect id="_x0000_s2265" style="position:absolute;left:265;top:70;width:2;height:65" fillcolor="#0aa" strokecolor="#0aa" strokeweight="0"/>
              <v:rect id="_x0000_s2266" style="position:absolute;left:266;top:69;width:2;height:64" fillcolor="#0aa" strokecolor="#0aa" strokeweight="0"/>
              <v:rect id="_x0000_s2267" style="position:absolute;left:267;top:69;width:2;height:63" fillcolor="#0aa" strokecolor="#0aa" strokeweight="0"/>
              <v:rect id="_x0000_s2268" style="position:absolute;left:268;top:68;width:2;height:63" fillcolor="#0aa" strokecolor="#0aa" strokeweight="0"/>
              <v:rect id="_x0000_s2269" style="position:absolute;left:270;top:68;width:2;height:62" fillcolor="#0aa" strokecolor="#0aa" strokeweight="0"/>
              <v:rect id="_x0000_s2270" style="position:absolute;left:271;top:67;width:2;height:62" fillcolor="#0aa" strokecolor="#0aa" strokeweight="0"/>
              <v:rect id="_x0000_s2271" style="position:absolute;left:272;top:67;width:2;height:61" fillcolor="#0aa" strokecolor="#0aa" strokeweight="0"/>
              <v:rect id="_x0000_s2272" style="position:absolute;left:273;top:66;width:2;height:61" fillcolor="#0aa" strokecolor="#0aa" strokeweight="0"/>
              <v:rect id="_x0000_s2273" style="position:absolute;left:274;top:66;width:2;height:60" fillcolor="#0aa" strokecolor="#0aa" strokeweight="0"/>
              <v:rect id="_x0000_s2274" style="position:absolute;left:275;top:65;width:2;height:60" fillcolor="#0aa" strokecolor="#0aa" strokeweight="0"/>
              <v:rect id="_x0000_s2275" style="position:absolute;left:276;top:64;width:2;height:61" fillcolor="#0aa" strokecolor="#0aa" strokeweight="0"/>
              <v:rect id="_x0000_s2276" style="position:absolute;left:278;top:64;width:2;height:60" fillcolor="#0aa" strokecolor="#0aa" strokeweight="0"/>
              <v:rect id="_x0000_s2277" style="position:absolute;left:279;top:63;width:2;height:60" fillcolor="#0aa" strokecolor="#0aa" strokeweight="0"/>
              <v:rect id="_x0000_s2278" style="position:absolute;left:280;top:63;width:2;height:59" fillcolor="#0aa" strokecolor="#0aa" strokeweight="0"/>
              <v:rect id="_x0000_s2279" style="position:absolute;left:281;top:62;width:2;height:59" fillcolor="#0aa" strokecolor="#0aa" strokeweight="0"/>
              <v:rect id="_x0000_s2280" style="position:absolute;left:282;top:62;width:2;height:58" fillcolor="#0aa" strokecolor="#0aa" strokeweight="0"/>
              <v:rect id="_x0000_s2281" style="position:absolute;left:283;top:61;width:2;height:58" fillcolor="#0aa" strokecolor="#0aa" strokeweight="0"/>
              <v:rect id="_x0000_s2282" style="position:absolute;left:284;top:61;width:3;height:58" fillcolor="#0aa" strokecolor="#0aa" strokeweight="0"/>
              <v:rect id="_x0000_s2283" style="position:absolute;left:286;top:60;width:2;height:58" fillcolor="#0aa" strokecolor="#0aa" strokeweight="0"/>
              <v:rect id="_x0000_s2284" style="position:absolute;left:287;top:60;width:2;height:57" fillcolor="#0aa" strokecolor="#0aa" strokeweight="0"/>
              <v:rect id="_x0000_s2285" style="position:absolute;left:288;top:59;width:2;height:57" fillcolor="#0aa" strokecolor="#0aa" strokeweight="0"/>
              <v:rect id="_x0000_s2286" style="position:absolute;left:289;top:59;width:2;height:56" fillcolor="#0aa" strokecolor="#0aa" strokeweight="0"/>
              <v:rect id="_x0000_s2287" style="position:absolute;left:290;top:58;width:2;height:56" fillcolor="#0aa" strokecolor="#0aa" strokeweight="0"/>
              <v:rect id="_x0000_s2288" style="position:absolute;left:291;top:58;width:2;height:55" fillcolor="#0aa" strokecolor="#0aa" strokeweight="0"/>
              <v:rect id="_x0000_s2289" style="position:absolute;left:293;top:57;width:2;height:55" fillcolor="#0aa" strokecolor="#0aa" strokeweight="0"/>
              <v:rect id="_x0000_s2290" style="position:absolute;left:294;top:57;width:2;height:55" fillcolor="#0aa" strokecolor="#0aa" strokeweight="0"/>
              <v:rect id="_x0000_s2291" style="position:absolute;left:295;top:57;width:2;height:54" fillcolor="#0aa" strokecolor="#0aa" strokeweight="0"/>
              <v:rect id="_x0000_s2292" style="position:absolute;left:296;top:56;width:2;height:54" fillcolor="#0aa" strokecolor="#0aa" strokeweight="0"/>
              <v:rect id="_x0000_s2293" style="position:absolute;left:297;top:56;width:2;height:53" fillcolor="#0aa" strokecolor="#0aa" strokeweight="0"/>
              <v:rect id="_x0000_s2294" style="position:absolute;left:298;top:55;width:2;height:53" fillcolor="#0aa" strokecolor="#0aa" strokeweight="0"/>
              <v:rect id="_x0000_s2295" style="position:absolute;left:299;top:55;width:2;height:52" fillcolor="#0aa" strokecolor="#0aa" strokeweight="0"/>
              <v:rect id="_x0000_s2296" style="position:absolute;left:301;top:54;width:2;height:52" fillcolor="#0aa" strokecolor="#0aa" strokeweight="0"/>
              <v:rect id="_x0000_s2297" style="position:absolute;left:302;top:54;width:2;height:51" fillcolor="#0aa" strokecolor="#0aa" strokeweight="0"/>
              <v:rect id="_x0000_s2298" style="position:absolute;left:303;top:53;width:2;height:52" fillcolor="#0aa" strokecolor="#0aa" strokeweight="0"/>
              <v:rect id="_x0000_s2299" style="position:absolute;left:304;top:53;width:2;height:51" fillcolor="#0aa" strokecolor="#0aa" strokeweight="0"/>
              <v:rect id="_x0000_s2300" style="position:absolute;left:305;top:53;width:2;height:50" fillcolor="#0aa" strokecolor="#0aa" strokeweight="0"/>
              <v:rect id="_x0000_s2301" style="position:absolute;left:306;top:52;width:2;height:50" fillcolor="#0aa" strokecolor="#0aa" strokeweight="0"/>
              <v:rect id="_x0000_s2302" style="position:absolute;left:307;top:52;width:2;height:49" fillcolor="#0aa" strokecolor="#0aa" strokeweight="0"/>
              <v:rect id="_x0000_s2303" style="position:absolute;left:309;top:51;width:2;height:49" fillcolor="#0aa" strokecolor="#0aa" strokeweight="0"/>
              <v:rect id="_x0000_s2304" style="position:absolute;left:310;top:51;width:2;height:49" fillcolor="#0aa" strokecolor="#0aa" strokeweight="0"/>
              <v:rect id="_x0000_s2305" style="position:absolute;left:311;top:50;width:2;height:49" fillcolor="#0aa" strokecolor="#0aa" strokeweight="0"/>
              <v:rect id="_x0000_s2306" style="position:absolute;left:312;top:50;width:2;height:48" fillcolor="#0aa" strokecolor="#0aa" strokeweight="0"/>
              <v:rect id="_x0000_s2307" style="position:absolute;left:313;top:50;width:2;height:48" fillcolor="#0aa" strokecolor="#0aa" strokeweight="0"/>
              <v:rect id="_x0000_s2308" style="position:absolute;left:314;top:49;width:2;height:48" fillcolor="#0aa" strokecolor="#0aa" strokeweight="0"/>
              <v:rect id="_x0000_s2309" style="position:absolute;left:316;top:49;width:2;height:48" fillcolor="#0aa" strokecolor="#0aa" strokeweight="0"/>
              <v:rect id="_x0000_s2310" style="position:absolute;left:317;top:48;width:2;height:48" fillcolor="#0aa" strokecolor="#0aa" strokeweight="0"/>
              <v:rect id="_x0000_s2311" style="position:absolute;left:318;top:48;width:2;height:47" fillcolor="#0aa" strokecolor="#0aa" strokeweight="0"/>
              <v:rect id="_x0000_s2312" style="position:absolute;left:319;top:47;width:2;height:48" fillcolor="#0aa" strokecolor="#0aa" strokeweight="0"/>
              <v:rect id="_x0000_s2313" style="position:absolute;left:320;top:47;width:2;height:47" fillcolor="#0aa" strokecolor="#0aa" strokeweight="0"/>
              <v:rect id="_x0000_s2314" style="position:absolute;left:321;top:46;width:2;height:48" fillcolor="#0aa" strokecolor="#0aa" strokeweight="0"/>
              <v:rect id="_x0000_s2315" style="position:absolute;left:322;top:46;width:2;height:47" fillcolor="#0aa" strokecolor="#0aa" strokeweight="0"/>
              <v:rect id="_x0000_s2316" style="position:absolute;left:324;top:46;width:2;height:46" fillcolor="#0aa" strokecolor="#0aa" strokeweight="0"/>
              <v:rect id="_x0000_s2317" style="position:absolute;left:325;top:45;width:2;height:47" fillcolor="#0aa" strokecolor="#0aa" strokeweight="0"/>
              <v:rect id="_x0000_s2318" style="position:absolute;left:326;top:45;width:2;height:46" fillcolor="#0aa" strokecolor="#0aa" strokeweight="0"/>
              <v:rect id="_x0000_s2319" style="position:absolute;left:327;top:44;width:2;height:47" fillcolor="#0aa" strokecolor="#0aa" strokeweight="0"/>
              <v:rect id="_x0000_s2320" style="position:absolute;left:328;top:44;width:2;height:46" fillcolor="#0aa" strokecolor="#0aa" strokeweight="0"/>
              <v:rect id="_x0000_s2321" style="position:absolute;left:329;top:43;width:2;height:46" fillcolor="#0aa" strokecolor="#0aa" strokeweight="0"/>
              <v:rect id="_x0000_s2322" style="position:absolute;left:330;top:43;width:3;height:46" fillcolor="#0aa" strokecolor="#0aa" strokeweight="0"/>
              <v:rect id="_x0000_s2323" style="position:absolute;left:332;top:43;width:2;height:45" fillcolor="#0aa" strokecolor="#0aa" strokeweight="0"/>
              <v:rect id="_x0000_s2324" style="position:absolute;left:333;top:42;width:2;height:45" fillcolor="#0aa" strokecolor="#0aa" strokeweight="0"/>
              <v:rect id="_x0000_s2325" style="position:absolute;left:334;top:42;width:2;height:45" fillcolor="#0aa" strokecolor="#0aa" strokeweight="0"/>
              <v:rect id="_x0000_s2326" style="position:absolute;left:335;top:42;width:2;height:44" fillcolor="#0aa" strokecolor="#0aa" strokeweight="0"/>
              <v:rect id="_x0000_s2327" style="position:absolute;left:336;top:42;width:2;height:44" fillcolor="#0aa" strokecolor="#0aa" strokeweight="0"/>
              <v:rect id="_x0000_s2328" style="position:absolute;left:337;top:41;width:2;height:44" fillcolor="#0aa" strokecolor="#0aa" strokeweight="0"/>
              <v:rect id="_x0000_s2329" style="position:absolute;left:339;top:41;width:2;height:43" fillcolor="#0aa" strokecolor="#0aa" strokeweight="0"/>
              <v:rect id="_x0000_s2330" style="position:absolute;left:340;top:41;width:2;height:43" fillcolor="#0aa" strokecolor="#0aa" strokeweight="0"/>
              <v:rect id="_x0000_s2331" style="position:absolute;left:341;top:40;width:2;height:43" fillcolor="#0aa" strokecolor="#0aa" strokeweight="0"/>
              <v:rect id="_x0000_s2332" style="position:absolute;left:342;top:40;width:2;height:42" fillcolor="#0aa" strokecolor="#0aa" strokeweight="0"/>
              <v:rect id="_x0000_s2333" style="position:absolute;left:343;top:40;width:2;height:42" fillcolor="#0aa" strokecolor="#0aa" strokeweight="0"/>
              <v:rect id="_x0000_s2334" style="position:absolute;left:344;top:40;width:2;height:41" fillcolor="#0aa" strokecolor="#0aa" strokeweight="0"/>
              <v:rect id="_x0000_s2335" style="position:absolute;left:345;top:40;width:2;height:41" fillcolor="#0aa" strokecolor="#0aa" strokeweight="0"/>
              <v:rect id="_x0000_s2336" style="position:absolute;left:347;top:39;width:2;height:41" fillcolor="#0aa" strokecolor="#0aa" strokeweight="0"/>
              <v:rect id="_x0000_s2337" style="position:absolute;left:348;top:39;width:2;height:41" fillcolor="#0aa" strokecolor="#0aa" strokeweight="0"/>
              <v:rect id="_x0000_s2338" style="position:absolute;left:349;top:39;width:2;height:40" fillcolor="#0aa" strokecolor="#0aa" strokeweight="0"/>
              <v:rect id="_x0000_s2339" style="position:absolute;left:350;top:38;width:2;height:41" fillcolor="#0aa" strokecolor="#0aa" strokeweight="0"/>
              <v:rect id="_x0000_s2340" style="position:absolute;left:351;top:38;width:2;height:40" fillcolor="#0aa" strokecolor="#0aa" strokeweight="0"/>
              <v:rect id="_x0000_s2341" style="position:absolute;left:352;top:38;width:2;height:39" fillcolor="#0aa" strokecolor="#0aa" strokeweight="0"/>
              <v:rect id="_x0000_s2342" style="position:absolute;left:353;top:38;width:2;height:39" fillcolor="#0aa" strokecolor="#0aa" strokeweight="0"/>
              <v:rect id="_x0000_s2343" style="position:absolute;left:355;top:37;width:2;height:39" fillcolor="#0aa" strokecolor="#0aa" strokeweight="0"/>
              <v:rect id="_x0000_s2344" style="position:absolute;left:356;top:37;width:2;height:39" fillcolor="#0aa" strokecolor="#0aa" strokeweight="0"/>
              <v:rect id="_x0000_s2345" style="position:absolute;left:357;top:37;width:2;height:38" fillcolor="#0aa" strokecolor="#0aa" strokeweight="0"/>
              <v:rect id="_x0000_s2346" style="position:absolute;left:358;top:36;width:2;height:39" fillcolor="#0aa" strokecolor="#0aa" strokeweight="0"/>
              <v:rect id="_x0000_s2347" style="position:absolute;left:359;top:36;width:2;height:38" fillcolor="#0aa" strokecolor="#0aa" strokeweight="0"/>
              <v:rect id="_x0000_s2348" style="position:absolute;left:360;top:36;width:2;height:38" fillcolor="#0aa" strokecolor="#0aa" strokeweight="0"/>
              <v:rect id="_x0000_s2349" style="position:absolute;left:362;top:35;width:2;height:38" fillcolor="#0aa" strokecolor="#0aa" strokeweight="0"/>
              <v:rect id="_x0000_s2350" style="position:absolute;left:363;top:35;width:2;height:38" fillcolor="#0aa" strokecolor="#0aa" strokeweight="0"/>
              <v:rect id="_x0000_s2351" style="position:absolute;left:364;top:35;width:2;height:37" fillcolor="#0aa" strokecolor="#0aa" strokeweight="0"/>
              <v:rect id="_x0000_s2352" style="position:absolute;left:365;top:35;width:2;height:37" fillcolor="#0aa" strokecolor="#0aa" strokeweight="0"/>
              <v:rect id="_x0000_s2353" style="position:absolute;left:366;top:35;width:2;height:36" fillcolor="#0aa" strokecolor="#0aa" strokeweight="0"/>
              <v:rect id="_x0000_s2354" style="position:absolute;left:367;top:35;width:2;height:36" fillcolor="#0aa" strokecolor="#0aa" strokeweight="0"/>
              <v:rect id="_x0000_s2355" style="position:absolute;left:368;top:34;width:2;height:37" fillcolor="#0aa" strokecolor="#0aa" strokeweight="0"/>
              <v:rect id="_x0000_s2356" style="position:absolute;left:370;top:34;width:2;height:36" fillcolor="#0aa" strokecolor="#0aa" strokeweight="0"/>
              <v:rect id="_x0000_s2357" style="position:absolute;left:371;top:34;width:2;height:36" fillcolor="#0aa" strokecolor="#0aa" strokeweight="0"/>
              <v:rect id="_x0000_s2358" style="position:absolute;left:372;top:34;width:2;height:36" fillcolor="#0aa" strokecolor="#0aa" strokeweight="0"/>
              <v:rect id="_x0000_s2359" style="position:absolute;left:373;top:34;width:2;height:36" fillcolor="#0aa" strokecolor="#0aa" strokeweight="0"/>
              <v:rect id="_x0000_s2360" style="position:absolute;left:374;top:34;width:2;height:36" fillcolor="#0aa" strokecolor="#0aa" strokeweight="0"/>
              <v:rect id="_x0000_s2361" style="position:absolute;left:375;top:33;width:2;height:36" fillcolor="#0aa" strokecolor="#0aa" strokeweight="0"/>
              <v:rect id="_x0000_s2362" style="position:absolute;left:377;top:33;width:2;height:36" fillcolor="#0aa" strokecolor="#0aa" strokeweight="0"/>
              <v:rect id="_x0000_s2363" style="position:absolute;left:378;top:33;width:2;height:36" fillcolor="#0aa" strokecolor="#0aa" strokeweight="0"/>
              <v:rect id="_x0000_s2364" style="position:absolute;left:379;top:33;width:2;height:36" fillcolor="#0aa" strokecolor="#0aa" strokeweight="0"/>
              <v:rect id="_x0000_s2365" style="position:absolute;left:380;top:33;width:2;height:35" fillcolor="#0aa" strokecolor="#0aa" strokeweight="0"/>
              <v:rect id="_x0000_s2366" style="position:absolute;left:381;top:33;width:2;height:35" fillcolor="#0aa" strokecolor="#0aa" strokeweight="0"/>
              <v:rect id="_x0000_s2367" style="position:absolute;left:382;top:33;width:2;height:35" fillcolor="#0aa" strokecolor="#0aa" strokeweight="0"/>
              <v:rect id="_x0000_s2368" style="position:absolute;left:383;top:32;width:2;height:36" fillcolor="#0aa" strokecolor="#0aa" strokeweight="0"/>
              <v:rect id="_x0000_s2369" style="position:absolute;left:384;top:32;width:3;height:35" fillcolor="#0aa" strokecolor="#0aa" strokeweight="0"/>
              <v:rect id="_x0000_s2370" style="position:absolute;left:386;top:32;width:2;height:35" fillcolor="#0aa" strokecolor="#0aa" strokeweight="0"/>
              <v:rect id="_x0000_s2371" style="position:absolute;left:387;top:32;width:2;height:35" fillcolor="#0aa" strokecolor="#0aa" strokeweight="0"/>
              <v:rect id="_x0000_s2372" style="position:absolute;left:388;top:32;width:2;height:35" fillcolor="#0aa" strokecolor="#0aa" strokeweight="0"/>
              <v:rect id="_x0000_s2373" style="position:absolute;left:389;top:32;width:2;height:35" fillcolor="#0aa" strokecolor="#0aa" strokeweight="0"/>
              <v:rect id="_x0000_s2374" style="position:absolute;left:390;top:32;width:2;height:34" fillcolor="#0aa" strokecolor="#0aa" strokeweight="0"/>
              <v:rect id="_x0000_s2375" style="position:absolute;left:391;top:31;width:2;height:35" fillcolor="#0aa" strokecolor="#0aa" strokeweight="0"/>
              <v:rect id="_x0000_s2376" style="position:absolute;left:393;top:31;width:2;height:35" fillcolor="#0aa" strokecolor="#0aa" strokeweight="0"/>
              <v:rect id="_x0000_s2377" style="position:absolute;left:394;top:31;width:2;height:35" fillcolor="#0aa" strokecolor="#0aa" strokeweight="0"/>
              <v:rect id="_x0000_s2378" style="position:absolute;left:395;top:31;width:2;height:34" fillcolor="#0aa" strokecolor="#0aa" strokeweight="0"/>
              <v:rect id="_x0000_s2379" style="position:absolute;left:396;top:31;width:2;height:34" fillcolor="#0aa" strokecolor="#0aa" strokeweight="0"/>
              <v:rect id="_x0000_s2380" style="position:absolute;left:397;top:31;width:2;height:34" fillcolor="#0aa" strokecolor="#0aa" strokeweight="0"/>
              <v:rect id="_x0000_s2381" style="position:absolute;left:398;top:31;width:2;height:34" fillcolor="#0aa" strokecolor="#0aa" strokeweight="0"/>
              <v:rect id="_x0000_s2382" style="position:absolute;left:399;top:31;width:3;height:33" fillcolor="#0aa" strokecolor="#0aa" strokeweight="0"/>
              <v:rect id="_x0000_s2383" style="position:absolute;left:401;top:31;width:2;height:33" fillcolor="#0aa" strokecolor="#0aa" strokeweight="0"/>
              <v:rect id="_x0000_s2384" style="position:absolute;left:402;top:30;width:2;height:34" fillcolor="#0aa" strokecolor="#0aa" strokeweight="0"/>
              <v:rect id="_x0000_s2385" style="position:absolute;left:403;top:30;width:2;height:34" fillcolor="#0aa" strokecolor="#0aa" strokeweight="0"/>
              <v:rect id="_x0000_s2386" style="position:absolute;left:404;top:30;width:2;height:34" fillcolor="#0aa" strokecolor="#0aa" strokeweight="0"/>
              <v:rect id="_x0000_s2387" style="position:absolute;left:405;top:30;width:2;height:34" fillcolor="#0aa" strokecolor="#0aa" strokeweight="0"/>
              <v:rect id="_x0000_s2388" style="position:absolute;left:406;top:30;width:2;height:34" fillcolor="#0aa" strokecolor="#0aa" strokeweight="0"/>
              <v:rect id="_x0000_s2389" style="position:absolute;left:407;top:30;width:3;height:34" fillcolor="#0aa" strokecolor="#0aa" strokeweight="0"/>
              <v:rect id="_x0000_s2390" style="position:absolute;left:409;top:30;width:2;height:33" fillcolor="#0aa" strokecolor="#0aa" strokeweight="0"/>
              <v:rect id="_x0000_s2391" style="position:absolute;left:410;top:30;width:2;height:33" fillcolor="#0aa" strokecolor="#0aa" strokeweight="0"/>
              <v:rect id="_x0000_s2392" style="position:absolute;left:411;top:30;width:2;height:33" fillcolor="#0aa" strokecolor="#0aa" strokeweight="0"/>
              <v:rect id="_x0000_s2393" style="position:absolute;left:412;top:30;width:2;height:33" fillcolor="#0aa" strokecolor="#0aa" strokeweight="0"/>
              <v:rect id="_x0000_s2394" style="position:absolute;left:413;top:30;width:2;height:33" fillcolor="#0aa" strokecolor="#0aa" strokeweight="0"/>
              <v:rect id="_x0000_s2395" style="position:absolute;left:414;top:29;width:2;height:34" fillcolor="#0aa" strokecolor="#0aa" strokeweight="0"/>
              <v:rect id="_x0000_s2396" style="position:absolute;left:416;top:29;width:2;height:34" fillcolor="#0aa" strokecolor="#0aa" strokeweight="0"/>
              <v:rect id="_x0000_s2397" style="position:absolute;left:417;top:29;width:2;height:33" fillcolor="#0aa" strokecolor="#0aa" strokeweight="0"/>
              <v:rect id="_x0000_s2398" style="position:absolute;left:418;top:29;width:2;height:33" fillcolor="#0aa" strokecolor="#0aa" strokeweight="0"/>
              <v:rect id="_x0000_s2399" style="position:absolute;left:419;top:29;width:2;height:33" fillcolor="#0aa" strokecolor="#0aa" strokeweight="0"/>
              <v:rect id="_x0000_s2400" style="position:absolute;left:420;top:29;width:2;height:33" fillcolor="#0aa" strokecolor="#0aa" strokeweight="0"/>
              <v:rect id="_x0000_s2401" style="position:absolute;left:421;top:29;width:2;height:33" fillcolor="#0aa" strokecolor="#0aa" strokeweight="0"/>
              <v:rect id="_x0000_s2402" style="position:absolute;left:422;top:29;width:2;height:33" fillcolor="#0aa" strokecolor="#0aa" strokeweight="0"/>
              <v:rect id="_x0000_s2403" style="position:absolute;left:424;top:29;width:2;height:33" fillcolor="#0aa" strokecolor="#0aa" strokeweight="0"/>
              <v:rect id="_x0000_s2404" style="position:absolute;left:425;top:29;width:2;height:33" fillcolor="#0aa" strokecolor="#0aa" strokeweight="0"/>
              <v:rect id="_x0000_s2405" style="position:absolute;left:426;top:28;width:2;height:33" fillcolor="#0aa" strokecolor="#0aa" strokeweight="0"/>
              <v:rect id="_x0000_s2406" style="position:absolute;left:427;top:28;width:2;height:33" fillcolor="#0aa" strokecolor="#0aa" strokeweight="0"/>
              <v:rect id="_x0000_s2407" style="position:absolute;left:428;top:28;width:2;height:33" fillcolor="#0aa" strokecolor="#0aa" strokeweight="0"/>
              <v:rect id="_x0000_s2408" style="position:absolute;left:429;top:28;width:2;height:33" fillcolor="#0aa" strokecolor="#0aa" strokeweight="0"/>
              <v:rect id="_x0000_s2409" style="position:absolute;left:431;top:28;width:2;height:33" fillcolor="#0aa" strokecolor="#0aa" strokeweight="0"/>
              <v:rect id="_x0000_s2410" style="position:absolute;left:432;top:28;width:2;height:33" fillcolor="#0aa" strokecolor="#0aa" strokeweight="0"/>
              <v:rect id="_x0000_s2411" style="position:absolute;left:433;top:28;width:2;height:33" fillcolor="#0aa" strokecolor="#0aa" strokeweight="0"/>
              <v:rect id="_x0000_s2412" style="position:absolute;left:434;top:28;width:2;height:33" fillcolor="#0aa" strokecolor="#0aa" strokeweight="0"/>
              <v:rect id="_x0000_s2413" style="position:absolute;left:435;top:28;width:2;height:32" fillcolor="#0aa" strokecolor="#0aa" strokeweight="0"/>
              <v:rect id="_x0000_s2414" style="position:absolute;left:436;top:28;width:2;height:33" fillcolor="#0aa" strokecolor="#0aa" strokeweight="0"/>
              <v:rect id="_x0000_s2415" style="position:absolute;left:437;top:28;width:2;height:33" fillcolor="#0aa" strokecolor="#0aa" strokeweight="0"/>
              <v:rect id="_x0000_s2416" style="position:absolute;left:439;top:28;width:2;height:33" fillcolor="#0aa" strokecolor="#0aa" strokeweight="0"/>
              <v:rect id="_x0000_s2417" style="position:absolute;left:440;top:28;width:2;height:33" fillcolor="#0aa" strokecolor="#0aa" strokeweight="0"/>
              <v:rect id="_x0000_s2418" style="position:absolute;left:441;top:28;width:2;height:33" fillcolor="#0aa" strokecolor="#0aa" strokeweight="0"/>
              <v:rect id="_x0000_s2419" style="position:absolute;left:442;top:28;width:2;height:33" fillcolor="#0aa" strokecolor="#0aa" strokeweight="0"/>
              <v:rect id="_x0000_s2420" style="position:absolute;left:443;top:28;width:2;height:33" fillcolor="#0aa" strokecolor="#0aa" strokeweight="0"/>
              <v:rect id="_x0000_s2421" style="position:absolute;left:444;top:28;width:2;height:33" fillcolor="#0aa" strokecolor="#0aa" strokeweight="0"/>
              <v:rect id="_x0000_s2422" style="position:absolute;left:445;top:28;width:2;height:33" fillcolor="#0aa" strokecolor="#0aa" strokeweight="0"/>
              <v:rect id="_x0000_s2423" style="position:absolute;left:447;top:28;width:2;height:33" fillcolor="#0aa" strokecolor="#0aa" strokeweight="0"/>
              <v:rect id="_x0000_s2424" style="position:absolute;left:448;top:28;width:2;height:33" fillcolor="#0aa" strokecolor="#0aa" strokeweight="0"/>
              <v:rect id="_x0000_s2425" style="position:absolute;left:449;top:28;width:2;height:33" fillcolor="#0aa" strokecolor="#0aa" strokeweight="0"/>
              <v:rect id="_x0000_s2426" style="position:absolute;left:450;top:28;width:2;height:33" fillcolor="#0aa" strokecolor="#0aa" strokeweight="0"/>
              <v:rect id="_x0000_s2427" style="position:absolute;left:451;top:28;width:2;height:34" fillcolor="#0aa" strokecolor="#0aa" strokeweight="0"/>
              <v:rect id="_x0000_s2428" style="position:absolute;left:452;top:28;width:2;height:34" fillcolor="#0aa" strokecolor="#0aa" strokeweight="0"/>
              <v:rect id="_x0000_s2429" style="position:absolute;left:454;top:28;width:2;height:34" fillcolor="#0aa" strokecolor="#0aa" strokeweight="0"/>
              <v:rect id="_x0000_s2430" style="position:absolute;left:455;top:28;width:2;height:34" fillcolor="#0aa" strokecolor="#0aa" strokeweight="0"/>
              <v:rect id="_x0000_s2431" style="position:absolute;left:456;top:28;width:2;height:34" fillcolor="#0aa" strokecolor="#0aa" strokeweight="0"/>
              <v:rect id="_x0000_s2432" style="position:absolute;left:457;top:28;width:2;height:34" fillcolor="#0aa" strokecolor="#0aa" strokeweight="0"/>
              <v:rect id="_x0000_s2433" style="position:absolute;left:458;top:28;width:2;height:34" fillcolor="#0aa" strokecolor="#0aa" strokeweight="0"/>
              <v:rect id="_x0000_s2434" style="position:absolute;left:459;top:28;width:2;height:34" fillcolor="#0aa" strokecolor="#0aa" strokeweight="0"/>
              <v:rect id="_x0000_s2435" style="position:absolute;left:460;top:28;width:2;height:34" fillcolor="#0aa" strokecolor="#0aa" strokeweight="0"/>
              <v:rect id="_x0000_s2436" style="position:absolute;left:461;top:28;width:3;height:34" fillcolor="#0aa" strokecolor="#0aa" strokeweight="0"/>
              <v:rect id="_x0000_s2437" style="position:absolute;left:463;top:28;width:2;height:34" fillcolor="#0aa" strokecolor="#0aa" strokeweight="0"/>
              <v:rect id="_x0000_s2438" style="position:absolute;left:464;top:28;width:2;height:34" fillcolor="#0aa" strokecolor="#0aa" strokeweight="0"/>
              <v:rect id="_x0000_s2439" style="position:absolute;left:465;top:28;width:2;height:34" fillcolor="#0aa" strokecolor="#0aa" strokeweight="0"/>
              <v:rect id="_x0000_s2440" style="position:absolute;left:466;top:28;width:2;height:34" fillcolor="#0aa" strokecolor="#0aa" strokeweight="0"/>
              <v:rect id="_x0000_s2441" style="position:absolute;left:467;top:29;width:2;height:34" fillcolor="#0aa" strokecolor="#0aa" strokeweight="0"/>
              <v:rect id="_x0000_s2442" style="position:absolute;left:468;top:29;width:2;height:34" fillcolor="#0aa" strokecolor="#0aa" strokeweight="0"/>
              <v:rect id="_x0000_s2443" style="position:absolute;left:470;top:29;width:2;height:34" fillcolor="#0aa" strokecolor="#0aa" strokeweight="0"/>
              <v:rect id="_x0000_s2444" style="position:absolute;left:471;top:29;width:2;height:34" fillcolor="#0aa" strokecolor="#0aa" strokeweight="0"/>
              <v:rect id="_x0000_s2445" style="position:absolute;left:472;top:29;width:2;height:34" fillcolor="#0aa" strokecolor="#0aa" strokeweight="0"/>
              <v:rect id="_x0000_s2446" style="position:absolute;left:473;top:29;width:2;height:34" fillcolor="#0aa" strokecolor="#0aa" strokeweight="0"/>
              <v:rect id="_x0000_s2447" style="position:absolute;left:474;top:29;width:2;height:34" fillcolor="#0aa" strokecolor="#0aa" strokeweight="0"/>
              <v:rect id="_x0000_s2448" style="position:absolute;left:475;top:29;width:2;height:34" fillcolor="#0aa" strokecolor="#0aa" strokeweight="0"/>
              <v:rect id="_x0000_s2449" style="position:absolute;left:476;top:29;width:3;height:34" fillcolor="#0aa" strokecolor="#0aa" strokeweight="0"/>
              <v:rect id="_x0000_s2450" style="position:absolute;left:478;top:30;width:2;height:33" fillcolor="#0aa" strokecolor="#0aa" strokeweight="0"/>
              <v:rect id="_x0000_s2451" style="position:absolute;left:479;top:30;width:2;height:33" fillcolor="#0aa" strokecolor="#0aa" strokeweight="0"/>
              <v:rect id="_x0000_s2452" style="position:absolute;left:480;top:30;width:2;height:34" fillcolor="#0aa" strokecolor="#0aa" strokeweight="0"/>
              <v:rect id="_x0000_s2453" style="position:absolute;left:481;top:30;width:2;height:34" fillcolor="#0aa" strokecolor="#0aa" strokeweight="0"/>
              <v:rect id="_x0000_s2454" style="position:absolute;left:482;top:30;width:2;height:34" fillcolor="#0aa" strokecolor="#0aa" strokeweight="0"/>
              <v:rect id="_x0000_s2455" style="position:absolute;left:483;top:30;width:2;height:34" fillcolor="#0aa" strokecolor="#0aa" strokeweight="0"/>
              <v:rect id="_x0000_s2456" style="position:absolute;left:485;top:30;width:2;height:34" fillcolor="#0aa" strokecolor="#0aa" strokeweight="0"/>
              <v:rect id="_x0000_s2457" style="position:absolute;left:486;top:30;width:2;height:34" fillcolor="#0aa" strokecolor="#0aa" strokeweight="0"/>
            </v:group>
            <v:group id="_x0000_s2458" style="position:absolute;left:487;top:30;width:231;height:239" coordorigin="487,30" coordsize="231,239">
              <v:rect id="_x0000_s2459" style="position:absolute;left:487;top:30;width:2;height:35" fillcolor="#0aa" strokecolor="#0aa" strokeweight="0"/>
              <v:rect id="_x0000_s2460" style="position:absolute;left:488;top:30;width:2;height:35" fillcolor="#0aa" strokecolor="#0aa" strokeweight="0"/>
              <v:rect id="_x0000_s2461" style="position:absolute;left:489;top:31;width:2;height:34" fillcolor="#0aa" strokecolor="#0aa" strokeweight="0"/>
              <v:rect id="_x0000_s2462" style="position:absolute;left:490;top:31;width:2;height:34" fillcolor="#0aa" strokecolor="#0aa" strokeweight="0"/>
              <v:rect id="_x0000_s2463" style="position:absolute;left:491;top:31;width:2;height:34" fillcolor="#0aa" strokecolor="#0aa" strokeweight="0"/>
              <v:rect id="_x0000_s2464" style="position:absolute;left:493;top:31;width:2;height:35" fillcolor="#0aa" strokecolor="#0aa" strokeweight="0"/>
              <v:rect id="_x0000_s2465" style="position:absolute;left:494;top:31;width:2;height:35" fillcolor="#0aa" strokecolor="#0aa" strokeweight="0"/>
              <v:rect id="_x0000_s2466" style="position:absolute;left:495;top:31;width:2;height:35" fillcolor="#0aa" strokecolor="#0aa" strokeweight="0"/>
              <v:rect id="_x0000_s2467" style="position:absolute;left:496;top:31;width:2;height:35" fillcolor="#0aa" strokecolor="#0aa" strokeweight="0"/>
              <v:rect id="_x0000_s2468" style="position:absolute;left:497;top:31;width:2;height:35" fillcolor="#0aa" strokecolor="#0aa" strokeweight="0"/>
              <v:rect id="_x0000_s2469" style="position:absolute;left:498;top:31;width:2;height:36" fillcolor="#0aa" strokecolor="#0aa" strokeweight="0"/>
              <v:rect id="_x0000_s2470" style="position:absolute;left:499;top:31;width:2;height:36" fillcolor="#0aa" strokecolor="#0aa" strokeweight="0"/>
              <v:rect id="_x0000_s2471" style="position:absolute;left:501;top:31;width:2;height:36" fillcolor="#0aa" strokecolor="#0aa" strokeweight="0"/>
              <v:rect id="_x0000_s2472" style="position:absolute;left:502;top:32;width:2;height:35" fillcolor="#0aa" strokecolor="#0aa" strokeweight="0"/>
              <v:rect id="_x0000_s2473" style="position:absolute;left:503;top:32;width:2;height:36" fillcolor="#0aa" strokecolor="#0aa" strokeweight="0"/>
              <v:rect id="_x0000_s2474" style="position:absolute;left:504;top:32;width:2;height:36" fillcolor="#0aa" strokecolor="#0aa" strokeweight="0"/>
              <v:rect id="_x0000_s2475" style="position:absolute;left:505;top:32;width:2;height:36" fillcolor="#0aa" strokecolor="#0aa" strokeweight="0"/>
              <v:rect id="_x0000_s2476" style="position:absolute;left:506;top:32;width:2;height:36" fillcolor="#0aa" strokecolor="#0aa" strokeweight="0"/>
              <v:rect id="_x0000_s2477" style="position:absolute;left:508;top:32;width:2;height:37" fillcolor="#0aa" strokecolor="#0aa" strokeweight="0"/>
              <v:rect id="_x0000_s2478" style="position:absolute;left:509;top:32;width:2;height:37" fillcolor="#0aa" strokecolor="#0aa" strokeweight="0"/>
              <v:rect id="_x0000_s2479" style="position:absolute;left:510;top:32;width:2;height:37" fillcolor="#0aa" strokecolor="#0aa" strokeweight="0"/>
              <v:rect id="_x0000_s2480" style="position:absolute;left:511;top:32;width:2;height:37" fillcolor="#0aa" strokecolor="#0aa" strokeweight="0"/>
              <v:rect id="_x0000_s2481" style="position:absolute;left:512;top:32;width:2;height:38" fillcolor="#0aa" strokecolor="#0aa" strokeweight="0"/>
              <v:rect id="_x0000_s2482" style="position:absolute;left:513;top:33;width:2;height:37" fillcolor="#0aa" strokecolor="#0aa" strokeweight="0"/>
              <v:rect id="_x0000_s2483" style="position:absolute;left:514;top:33;width:2;height:37" fillcolor="#0aa" strokecolor="#0aa" strokeweight="0"/>
              <v:rect id="_x0000_s2484" style="position:absolute;left:516;top:33;width:2;height:37" fillcolor="#0aa" strokecolor="#0aa" strokeweight="0"/>
              <v:rect id="_x0000_s2485" style="position:absolute;left:517;top:33;width:2;height:38" fillcolor="#0aa" strokecolor="#0aa" strokeweight="0"/>
              <v:rect id="_x0000_s2486" style="position:absolute;left:518;top:33;width:2;height:38" fillcolor="#0aa" strokecolor="#0aa" strokeweight="0"/>
              <v:rect id="_x0000_s2487" style="position:absolute;left:519;top:33;width:2;height:38" fillcolor="#0aa" strokecolor="#0aa" strokeweight="0"/>
              <v:rect id="_x0000_s2488" style="position:absolute;left:520;top:33;width:2;height:38" fillcolor="#0aa" strokecolor="#0aa" strokeweight="0"/>
              <v:rect id="_x0000_s2489" style="position:absolute;left:521;top:33;width:2;height:39" fillcolor="#0aa" strokecolor="#0aa" strokeweight="0"/>
              <v:rect id="_x0000_s2490" style="position:absolute;left:522;top:33;width:2;height:39" fillcolor="#0aa" strokecolor="#0aa" strokeweight="0"/>
              <v:rect id="_x0000_s2491" style="position:absolute;left:524;top:33;width:2;height:39" fillcolor="#0aa" strokecolor="#0aa" strokeweight="0"/>
              <v:rect id="_x0000_s2492" style="position:absolute;left:525;top:34;width:2;height:39" fillcolor="#0aa" strokecolor="#0aa" strokeweight="0"/>
              <v:rect id="_x0000_s2493" style="position:absolute;left:526;top:34;width:2;height:39" fillcolor="#0aa" strokecolor="#0aa" strokeweight="0"/>
              <v:rect id="_x0000_s2494" style="position:absolute;left:527;top:34;width:2;height:40" fillcolor="#0aa" strokecolor="#0aa" strokeweight="0"/>
              <v:rect id="_x0000_s2495" style="position:absolute;left:528;top:35;width:2;height:39" fillcolor="#0aa" strokecolor="#0aa" strokeweight="0"/>
              <v:rect id="_x0000_s2496" style="position:absolute;left:529;top:35;width:2;height:39" fillcolor="#0aa" strokecolor="#0aa" strokeweight="0"/>
              <v:rect id="_x0000_s2497" style="position:absolute;left:530;top:35;width:3;height:40" fillcolor="#0aa" strokecolor="#0aa" strokeweight="0"/>
              <v:rect id="_x0000_s2498" style="position:absolute;left:532;top:35;width:2;height:40" fillcolor="#0aa" strokecolor="#0aa" strokeweight="0"/>
              <v:rect id="_x0000_s2499" style="position:absolute;left:533;top:36;width:2;height:40" fillcolor="#0aa" strokecolor="#0aa" strokeweight="0"/>
              <v:rect id="_x0000_s2500" style="position:absolute;left:534;top:36;width:2;height:40" fillcolor="#0aa" strokecolor="#0aa" strokeweight="0"/>
              <v:rect id="_x0000_s2501" style="position:absolute;left:535;top:36;width:2;height:40" fillcolor="#0aa" strokecolor="#0aa" strokeweight="0"/>
              <v:rect id="_x0000_s2502" style="position:absolute;left:536;top:37;width:2;height:40" fillcolor="#0aa" strokecolor="#0aa" strokeweight="0"/>
              <v:rect id="_x0000_s2503" style="position:absolute;left:537;top:37;width:2;height:40" fillcolor="#0aa" strokecolor="#0aa" strokeweight="0"/>
              <v:rect id="_x0000_s2504" style="position:absolute;left:539;top:37;width:2;height:41" fillcolor="#0aa" strokecolor="#0aa" strokeweight="0"/>
              <v:rect id="_x0000_s2505" style="position:absolute;left:540;top:37;width:2;height:42" fillcolor="#0aa" strokecolor="#0aa" strokeweight="0"/>
              <v:rect id="_x0000_s2506" style="position:absolute;left:541;top:38;width:2;height:41" fillcolor="#0aa" strokecolor="#0aa" strokeweight="0"/>
              <v:rect id="_x0000_s2507" style="position:absolute;left:542;top:38;width:2;height:42" fillcolor="#0aa" strokecolor="#0aa" strokeweight="0"/>
              <v:rect id="_x0000_s2508" style="position:absolute;left:543;top:38;width:2;height:43" fillcolor="#0aa" strokecolor="#0aa" strokeweight="0"/>
              <v:rect id="_x0000_s2509" style="position:absolute;left:544;top:39;width:2;height:43" fillcolor="#0aa" strokecolor="#0aa" strokeweight="0"/>
              <v:rect id="_x0000_s2510" style="position:absolute;left:545;top:39;width:2;height:43" fillcolor="#0aa" strokecolor="#0aa" strokeweight="0"/>
              <v:rect id="_x0000_s2511" style="position:absolute;left:547;top:39;width:2;height:44" fillcolor="#0aa" strokecolor="#0aa" strokeweight="0"/>
              <v:rect id="_x0000_s2512" style="position:absolute;left:548;top:40;width:2;height:44" fillcolor="#0aa" strokecolor="#0aa" strokeweight="0"/>
              <v:rect id="_x0000_s2513" style="position:absolute;left:549;top:40;width:2;height:44" fillcolor="#0aa" strokecolor="#0aa" strokeweight="0"/>
              <v:rect id="_x0000_s2514" style="position:absolute;left:550;top:40;width:2;height:45" fillcolor="#0aa" strokecolor="#0aa" strokeweight="0"/>
              <v:rect id="_x0000_s2515" style="position:absolute;left:551;top:40;width:2;height:46" fillcolor="#0aa" strokecolor="#0aa" strokeweight="0"/>
              <v:rect id="_x0000_s2516" style="position:absolute;left:552;top:41;width:2;height:45" fillcolor="#0aa" strokecolor="#0aa" strokeweight="0"/>
              <v:rect id="_x0000_s2517" style="position:absolute;left:554;top:41;width:2;height:46" fillcolor="#0aa" strokecolor="#0aa" strokeweight="0"/>
              <v:rect id="_x0000_s2518" style="position:absolute;left:555;top:41;width:2;height:46" fillcolor="#0aa" strokecolor="#0aa" strokeweight="0"/>
              <v:rect id="_x0000_s2519" style="position:absolute;left:556;top:41;width:2;height:47" fillcolor="#0aa" strokecolor="#0aa" strokeweight="0"/>
              <v:rect id="_x0000_s2520" style="position:absolute;left:557;top:42;width:2;height:47" fillcolor="#0aa" strokecolor="#0aa" strokeweight="0"/>
              <v:rect id="_x0000_s2521" style="position:absolute;left:558;top:42;width:2;height:47" fillcolor="#0aa" strokecolor="#0aa" strokeweight="0"/>
              <v:rect id="_x0000_s2522" style="position:absolute;left:559;top:42;width:2;height:48" fillcolor="#0aa" strokecolor="#0aa" strokeweight="0"/>
              <v:rect id="_x0000_s2523" style="position:absolute;left:560;top:43;width:2;height:47" fillcolor="#0aa" strokecolor="#0aa" strokeweight="0"/>
              <v:rect id="_x0000_s2524" style="position:absolute;left:562;top:43;width:2;height:48" fillcolor="#0aa" strokecolor="#0aa" strokeweight="0"/>
              <v:rect id="_x0000_s2525" style="position:absolute;left:563;top:43;width:2;height:49" fillcolor="#0aa" strokecolor="#0aa" strokeweight="0"/>
              <v:rect id="_x0000_s2526" style="position:absolute;left:564;top:44;width:2;height:48" fillcolor="#0aa" strokecolor="#0aa" strokeweight="0"/>
              <v:rect id="_x0000_s2527" style="position:absolute;left:565;top:44;width:2;height:49" fillcolor="#0aa" strokecolor="#0aa" strokeweight="0"/>
              <v:rect id="_x0000_s2528" style="position:absolute;left:566;top:44;width:2;height:49" fillcolor="#0aa" strokecolor="#0aa" strokeweight="0"/>
              <v:rect id="_x0000_s2529" style="position:absolute;left:567;top:44;width:2;height:50" fillcolor="#0aa" strokecolor="#0aa" strokeweight="0"/>
              <v:rect id="_x0000_s2530" style="position:absolute;left:568;top:45;width:2;height:50" fillcolor="#0aa" strokecolor="#0aa" strokeweight="0"/>
              <v:rect id="_x0000_s2531" style="position:absolute;left:570;top:45;width:2;height:50" fillcolor="#0aa" strokecolor="#0aa" strokeweight="0"/>
              <v:rect id="_x0000_s2532" style="position:absolute;left:571;top:45;width:2;height:51" fillcolor="#0aa" strokecolor="#0aa" strokeweight="0"/>
              <v:rect id="_x0000_s2533" style="position:absolute;left:572;top:45;width:2;height:51" fillcolor="#0aa" strokecolor="#0aa" strokeweight="0"/>
              <v:rect id="_x0000_s2534" style="position:absolute;left:573;top:46;width:2;height:51" fillcolor="#0aa" strokecolor="#0aa" strokeweight="0"/>
              <v:rect id="_x0000_s2535" style="position:absolute;left:574;top:46;width:2;height:52" fillcolor="#0aa" strokecolor="#0aa" strokeweight="0"/>
              <v:rect id="_x0000_s2536" style="position:absolute;left:575;top:46;width:2;height:52" fillcolor="#0aa" strokecolor="#0aa" strokeweight="0"/>
              <v:rect id="_x0000_s2537" style="position:absolute;left:576;top:47;width:2;height:52" fillcolor="#0aa" strokecolor="#0aa" strokeweight="0"/>
              <v:rect id="_x0000_s2538" style="position:absolute;left:578;top:47;width:2;height:52" fillcolor="#0aa" strokecolor="#0aa" strokeweight="0"/>
              <v:rect id="_x0000_s2539" style="position:absolute;left:579;top:47;width:2;height:53" fillcolor="#0aa" strokecolor="#0aa" strokeweight="0"/>
              <v:rect id="_x0000_s2540" style="position:absolute;left:580;top:47;width:2;height:54" fillcolor="#0aa" strokecolor="#0aa" strokeweight="0"/>
              <v:rect id="_x0000_s2541" style="position:absolute;left:581;top:48;width:2;height:53" fillcolor="#0aa" strokecolor="#0aa" strokeweight="0"/>
              <v:rect id="_x0000_s2542" style="position:absolute;left:582;top:48;width:2;height:54" fillcolor="#0aa" strokecolor="#0aa" strokeweight="0"/>
              <v:rect id="_x0000_s2543" style="position:absolute;left:583;top:48;width:2;height:55" fillcolor="#0aa" strokecolor="#0aa" strokeweight="0"/>
              <v:rect id="_x0000_s2544" style="position:absolute;left:585;top:49;width:2;height:55" fillcolor="#0aa" strokecolor="#0aa" strokeweight="0"/>
              <v:rect id="_x0000_s2545" style="position:absolute;left:586;top:49;width:2;height:56" fillcolor="#0aa" strokecolor="#0aa" strokeweight="0"/>
              <v:rect id="_x0000_s2546" style="position:absolute;left:587;top:50;width:2;height:56" fillcolor="#0aa" strokecolor="#0aa" strokeweight="0"/>
              <v:rect id="_x0000_s2547" style="position:absolute;left:588;top:50;width:2;height:56" fillcolor="#0aa" strokecolor="#0aa" strokeweight="0"/>
              <v:rect id="_x0000_s2548" style="position:absolute;left:589;top:51;width:2;height:56" fillcolor="#0aa" strokecolor="#0aa" strokeweight="0"/>
              <v:rect id="_x0000_s2549" style="position:absolute;left:590;top:51;width:2;height:57" fillcolor="#0aa" strokecolor="#0aa" strokeweight="0"/>
              <v:rect id="_x0000_s2550" style="position:absolute;left:591;top:52;width:2;height:57" fillcolor="#0aa" strokecolor="#0aa" strokeweight="0"/>
              <v:rect id="_x0000_s2551" style="position:absolute;left:593;top:52;width:2;height:58" fillcolor="#0aa" strokecolor="#0aa" strokeweight="0"/>
              <v:rect id="_x0000_s2552" style="position:absolute;left:594;top:53;width:2;height:58" fillcolor="#0aa" strokecolor="#0aa" strokeweight="0"/>
              <v:rect id="_x0000_s2553" style="position:absolute;left:595;top:53;width:2;height:59" fillcolor="#0aa" strokecolor="#0aa" strokeweight="0"/>
              <v:rect id="_x0000_s2554" style="position:absolute;left:596;top:54;width:2;height:58" fillcolor="#0aa" strokecolor="#0aa" strokeweight="0"/>
              <v:rect id="_x0000_s2555" style="position:absolute;left:597;top:54;width:2;height:59" fillcolor="#0aa" strokecolor="#0aa" strokeweight="0"/>
              <v:rect id="_x0000_s2556" style="position:absolute;left:598;top:55;width:2;height:59" fillcolor="#0aa" strokecolor="#0aa" strokeweight="0"/>
              <v:rect id="_x0000_s2557" style="position:absolute;left:599;top:55;width:3;height:60" fillcolor="#0aa" strokecolor="#0aa" strokeweight="0"/>
              <v:rect id="_x0000_s2558" style="position:absolute;left:601;top:56;width:2;height:60" fillcolor="#0aa" strokecolor="#0aa" strokeweight="0"/>
              <v:rect id="_x0000_s2559" style="position:absolute;left:602;top:56;width:2;height:61" fillcolor="#0aa" strokecolor="#0aa" strokeweight="0"/>
              <v:rect id="_x0000_s2560" style="position:absolute;left:603;top:57;width:2;height:60" fillcolor="#0aa" strokecolor="#0aa" strokeweight="0"/>
              <v:rect id="_x0000_s2561" style="position:absolute;left:604;top:57;width:2;height:61" fillcolor="#0aa" strokecolor="#0aa" strokeweight="0"/>
              <v:rect id="_x0000_s2562" style="position:absolute;left:605;top:58;width:2;height:61" fillcolor="#0aa" strokecolor="#0aa" strokeweight="0"/>
              <v:rect id="_x0000_s2563" style="position:absolute;left:606;top:58;width:2;height:62" fillcolor="#0aa" strokecolor="#0aa" strokeweight="0"/>
              <v:rect id="_x0000_s2564" style="position:absolute;left:608;top:58;width:2;height:63" fillcolor="#0aa" strokecolor="#0aa" strokeweight="0"/>
              <v:rect id="_x0000_s2565" style="position:absolute;left:609;top:59;width:2;height:63" fillcolor="#0aa" strokecolor="#0aa" strokeweight="0"/>
              <v:rect id="_x0000_s2566" style="position:absolute;left:610;top:59;width:2;height:64" fillcolor="#0aa" strokecolor="#0aa" strokeweight="0"/>
              <v:rect id="_x0000_s2567" style="position:absolute;left:611;top:60;width:2;height:63" fillcolor="#0aa" strokecolor="#0aa" strokeweight="0"/>
              <v:rect id="_x0000_s2568" style="position:absolute;left:612;top:60;width:2;height:64" fillcolor="#0aa" strokecolor="#0aa" strokeweight="0"/>
              <v:rect id="_x0000_s2569" style="position:absolute;left:613;top:61;width:2;height:64" fillcolor="#0aa" strokecolor="#0aa" strokeweight="0"/>
              <v:rect id="_x0000_s2570" style="position:absolute;left:614;top:61;width:2;height:65" fillcolor="#0aa" strokecolor="#0aa" strokeweight="0"/>
              <v:rect id="_x0000_s2571" style="position:absolute;left:616;top:62;width:2;height:65" fillcolor="#0aa" strokecolor="#0aa" strokeweight="0"/>
              <v:rect id="_x0000_s2572" style="position:absolute;left:617;top:62;width:2;height:66" fillcolor="#0aa" strokecolor="#0aa" strokeweight="0"/>
              <v:rect id="_x0000_s2573" style="position:absolute;left:618;top:63;width:2;height:66" fillcolor="#0aa" strokecolor="#0aa" strokeweight="0"/>
              <v:rect id="_x0000_s2574" style="position:absolute;left:619;top:64;width:2;height:66" fillcolor="#0aa" strokecolor="#0aa" strokeweight="0"/>
              <v:rect id="_x0000_s2575" style="position:absolute;left:620;top:64;width:2;height:66" fillcolor="#0aa" strokecolor="#0aa" strokeweight="0"/>
              <v:rect id="_x0000_s2576" style="position:absolute;left:621;top:65;width:2;height:66" fillcolor="#0aa" strokecolor="#0aa" strokeweight="0"/>
              <v:rect id="_x0000_s2577" style="position:absolute;left:623;top:65;width:2;height:67" fillcolor="#0aa" strokecolor="#0aa" strokeweight="0"/>
              <v:rect id="_x0000_s2578" style="position:absolute;left:624;top:66;width:2;height:67" fillcolor="#0aa" strokecolor="#0aa" strokeweight="0"/>
              <v:rect id="_x0000_s2579" style="position:absolute;left:625;top:66;width:2;height:68" fillcolor="#0aa" strokecolor="#0aa" strokeweight="0"/>
              <v:rect id="_x0000_s2580" style="position:absolute;left:626;top:67;width:2;height:68" fillcolor="#0aa" strokecolor="#0aa" strokeweight="0"/>
              <v:rect id="_x0000_s2581" style="position:absolute;left:627;top:67;width:2;height:69" fillcolor="#0aa" strokecolor="#0aa" strokeweight="0"/>
              <v:rect id="_x0000_s2582" style="position:absolute;left:628;top:68;width:2;height:69" fillcolor="#0aa" strokecolor="#0aa" strokeweight="0"/>
              <v:rect id="_x0000_s2583" style="position:absolute;left:629;top:69;width:2;height:69" fillcolor="#0aa" strokecolor="#0aa" strokeweight="0"/>
              <v:rect id="_x0000_s2584" style="position:absolute;left:631;top:69;width:2;height:70" fillcolor="#0aa" strokecolor="#0aa" strokeweight="0"/>
              <v:rect id="_x0000_s2585" style="position:absolute;left:632;top:70;width:2;height:70" fillcolor="#0aa" strokecolor="#0aa" strokeweight="0"/>
              <v:rect id="_x0000_s2586" style="position:absolute;left:633;top:70;width:2;height:71" fillcolor="#0aa" strokecolor="#0aa" strokeweight="0"/>
              <v:rect id="_x0000_s2587" style="position:absolute;left:634;top:71;width:2;height:71" fillcolor="#0aa" strokecolor="#0aa" strokeweight="0"/>
              <v:rect id="_x0000_s2588" style="position:absolute;left:635;top:71;width:2;height:72" fillcolor="#0aa" strokecolor="#0aa" strokeweight="0"/>
              <v:rect id="_x0000_s2589" style="position:absolute;left:636;top:72;width:2;height:73" fillcolor="#0aa" strokecolor="#0aa" strokeweight="0"/>
              <v:rect id="_x0000_s2590" style="position:absolute;left:637;top:72;width:2;height:74" fillcolor="#0aa" strokecolor="#0aa" strokeweight="0"/>
              <v:rect id="_x0000_s2591" style="position:absolute;left:639;top:73;width:2;height:74" fillcolor="#0aa" strokecolor="#0aa" strokeweight="0"/>
              <v:rect id="_x0000_s2592" style="position:absolute;left:640;top:74;width:2;height:74" fillcolor="#0aa" strokecolor="#0aa" strokeweight="0"/>
              <v:rect id="_x0000_s2593" style="position:absolute;left:641;top:74;width:2;height:75" fillcolor="#0aa" strokecolor="#0aa" strokeweight="0"/>
              <v:rect id="_x0000_s2594" style="position:absolute;left:642;top:75;width:2;height:75" fillcolor="#0aa" strokecolor="#0aa" strokeweight="0"/>
              <v:rect id="_x0000_s2595" style="position:absolute;left:643;top:75;width:2;height:76" fillcolor="#0aa" strokecolor="#0aa" strokeweight="0"/>
              <v:rect id="_x0000_s2596" style="position:absolute;left:644;top:76;width:2;height:77" fillcolor="#0aa" strokecolor="#0aa" strokeweight="0"/>
              <v:rect id="_x0000_s2597" style="position:absolute;left:645;top:76;width:2;height:78" fillcolor="#0aa" strokecolor="#0aa" strokeweight="0"/>
              <v:rect id="_x0000_s2598" style="position:absolute;left:647;top:77;width:2;height:78" fillcolor="#0aa" strokecolor="#0aa" strokeweight="0"/>
              <v:rect id="_x0000_s2599" style="position:absolute;left:648;top:77;width:2;height:79" fillcolor="#0aa" strokecolor="#0aa" strokeweight="0"/>
              <v:rect id="_x0000_s2600" style="position:absolute;left:649;top:78;width:2;height:79" fillcolor="#0aa" strokecolor="#0aa" strokeweight="0"/>
              <v:rect id="_x0000_s2601" style="position:absolute;left:650;top:79;width:2;height:79" fillcolor="#0aa" strokecolor="#0aa" strokeweight="0"/>
              <v:rect id="_x0000_s2602" style="position:absolute;left:651;top:79;width:2;height:80" fillcolor="#0aa" strokecolor="#0aa" strokeweight="0"/>
              <v:rect id="_x0000_s2603" style="position:absolute;left:652;top:80;width:2;height:81" fillcolor="#0aa" strokecolor="#0aa" strokeweight="0"/>
              <v:rect id="_x0000_s2604" style="position:absolute;left:653;top:80;width:3;height:82" fillcolor="#0aa" strokecolor="#0aa" strokeweight="0"/>
              <v:rect id="_x0000_s2605" style="position:absolute;left:655;top:81;width:2;height:83" fillcolor="#0aa" strokecolor="#0aa" strokeweight="0"/>
              <v:rect id="_x0000_s2606" style="position:absolute;left:656;top:81;width:2;height:85" fillcolor="#0aa" strokecolor="#0aa" strokeweight="0"/>
              <v:rect id="_x0000_s2607" style="position:absolute;left:657;top:82;width:2;height:85" fillcolor="#0aa" strokecolor="#0aa" strokeweight="0"/>
              <v:rect id="_x0000_s2608" style="position:absolute;left:658;top:82;width:2;height:87" fillcolor="#0aa" strokecolor="#0aa" strokeweight="0"/>
              <v:rect id="_x0000_s2609" style="position:absolute;left:659;top:83;width:2;height:87" fillcolor="#0aa" strokecolor="#0aa" strokeweight="0"/>
              <v:rect id="_x0000_s2610" style="position:absolute;left:660;top:84;width:2;height:88" fillcolor="#0aa" strokecolor="#0aa" strokeweight="0"/>
              <v:rect id="_x0000_s2611" style="position:absolute;left:662;top:84;width:2;height:90" fillcolor="#0aa" strokecolor="#0aa" strokeweight="0"/>
              <v:rect id="_x0000_s2612" style="position:absolute;left:663;top:85;width:2;height:90" fillcolor="#0aa" strokecolor="#0aa" strokeweight="0"/>
              <v:rect id="_x0000_s2613" style="position:absolute;left:664;top:86;width:2;height:91" fillcolor="#0aa" strokecolor="#0aa" strokeweight="0"/>
              <v:rect id="_x0000_s2614" style="position:absolute;left:665;top:87;width:2;height:91" fillcolor="#0aa" strokecolor="#0aa" strokeweight="0"/>
              <v:rect id="_x0000_s2615" style="position:absolute;left:666;top:87;width:2;height:93" fillcolor="#0aa" strokecolor="#0aa" strokeweight="0"/>
              <v:rect id="_x0000_s2616" style="position:absolute;left:667;top:88;width:2;height:94" fillcolor="#0aa" strokecolor="#0aa" strokeweight="0"/>
              <v:rect id="_x0000_s2617" style="position:absolute;left:668;top:89;width:3;height:94" fillcolor="#0aa" strokecolor="#0aa" strokeweight="0"/>
              <v:rect id="_x0000_s2618" style="position:absolute;left:670;top:90;width:2;height:95" fillcolor="#0aa" strokecolor="#0aa" strokeweight="0"/>
              <v:rect id="_x0000_s2619" style="position:absolute;left:671;top:90;width:2;height:96" fillcolor="#0aa" strokecolor="#0aa" strokeweight="0"/>
              <v:rect id="_x0000_s2620" style="position:absolute;left:672;top:91;width:2;height:97" fillcolor="#0aa" strokecolor="#0aa" strokeweight="0"/>
              <v:rect id="_x0000_s2621" style="position:absolute;left:673;top:92;width:2;height:97" fillcolor="#0aa" strokecolor="#0aa" strokeweight="0"/>
              <v:rect id="_x0000_s2622" style="position:absolute;left:674;top:93;width:2;height:98" fillcolor="#0aa" strokecolor="#0aa" strokeweight="0"/>
              <v:rect id="_x0000_s2623" style="position:absolute;left:675;top:93;width:2;height:100" fillcolor="#0aa" strokecolor="#0aa" strokeweight="0"/>
              <v:rect id="_x0000_s2624" style="position:absolute;left:677;top:94;width:2;height:100" fillcolor="#0aa" strokecolor="#0aa" strokeweight="0"/>
              <v:rect id="_x0000_s2625" style="position:absolute;left:678;top:95;width:2;height:102" fillcolor="#0aa" strokecolor="#0aa" strokeweight="0"/>
              <v:rect id="_x0000_s2626" style="position:absolute;left:679;top:96;width:2;height:103" fillcolor="#0aa" strokecolor="#0aa" strokeweight="0"/>
              <v:rect id="_x0000_s2627" style="position:absolute;left:680;top:96;width:2;height:104" fillcolor="#0aa" strokecolor="#0aa" strokeweight="0"/>
              <v:rect id="_x0000_s2628" style="position:absolute;left:681;top:97;width:2;height:105" fillcolor="#0aa" strokecolor="#0aa" strokeweight="0"/>
              <v:rect id="_x0000_s2629" style="position:absolute;left:682;top:98;width:2;height:107" fillcolor="#0aa" strokecolor="#0aa" strokeweight="0"/>
              <v:rect id="_x0000_s2630" style="position:absolute;left:683;top:99;width:2;height:108" fillcolor="#0aa" strokecolor="#0aa" strokeweight="0"/>
              <v:rect id="_x0000_s2631" style="position:absolute;left:685;top:99;width:2;height:110" fillcolor="#0aa" strokecolor="#0aa" strokeweight="0"/>
              <v:rect id="_x0000_s2632" style="position:absolute;left:686;top:100;width:2;height:111" fillcolor="#0aa" strokecolor="#0aa" strokeweight="0"/>
              <v:rect id="_x0000_s2633" style="position:absolute;left:687;top:101;width:2;height:112" fillcolor="#0aa" strokecolor="#0aa" strokeweight="0"/>
              <v:rect id="_x0000_s2634" style="position:absolute;left:688;top:102;width:2;height:113" fillcolor="#0aa" strokecolor="#0aa" strokeweight="0"/>
              <v:rect id="_x0000_s2635" style="position:absolute;left:689;top:102;width:2;height:115" fillcolor="#0aa" strokecolor="#0aa" strokeweight="0"/>
              <v:rect id="_x0000_s2636" style="position:absolute;left:690;top:103;width:2;height:116" fillcolor="#0aa" strokecolor="#0aa" strokeweight="0"/>
              <v:rect id="_x0000_s2637" style="position:absolute;left:691;top:104;width:2;height:117" fillcolor="#0aa" strokecolor="#0aa" strokeweight="0"/>
              <v:rect id="_x0000_s2638" style="position:absolute;left:693;top:105;width:2;height:118" fillcolor="#0aa" strokecolor="#0aa" strokeweight="0"/>
              <v:rect id="_x0000_s2639" style="position:absolute;left:694;top:105;width:2;height:120" fillcolor="#0aa" strokecolor="#0aa" strokeweight="0"/>
              <v:rect id="_x0000_s2640" style="position:absolute;left:695;top:106;width:2;height:121" fillcolor="#0aa" strokecolor="#0aa" strokeweight="0"/>
              <v:rect id="_x0000_s2641" style="position:absolute;left:696;top:107;width:2;height:123" fillcolor="#0aa" strokecolor="#0aa" strokeweight="0"/>
              <v:rect id="_x0000_s2642" style="position:absolute;left:697;top:108;width:2;height:124" fillcolor="#0aa" strokecolor="#0aa" strokeweight="0"/>
              <v:rect id="_x0000_s2643" style="position:absolute;left:698;top:108;width:2;height:127" fillcolor="#0aa" strokecolor="#0aa" strokeweight="0"/>
              <v:rect id="_x0000_s2644" style="position:absolute;left:700;top:109;width:2;height:128" fillcolor="#0aa" strokecolor="#0aa" strokeweight="0"/>
              <v:rect id="_x0000_s2645" style="position:absolute;left:701;top:110;width:2;height:130" fillcolor="#0aa" strokecolor="#0aa" strokeweight="0"/>
              <v:rect id="_x0000_s2646" style="position:absolute;left:702;top:111;width:2;height:131" fillcolor="#0aa" strokecolor="#0aa" strokeweight="0"/>
              <v:rect id="_x0000_s2647" style="position:absolute;left:703;top:112;width:2;height:133" fillcolor="#0aa" strokecolor="#0aa" strokeweight="0"/>
              <v:rect id="_x0000_s2648" style="position:absolute;left:704;top:112;width:2;height:135" fillcolor="#0aa" strokecolor="#0aa" strokeweight="0"/>
              <v:rect id="_x0000_s2649" style="position:absolute;left:705;top:113;width:2;height:136" fillcolor="#0aa" strokecolor="#0aa" strokeweight="0"/>
              <v:rect id="_x0000_s2650" style="position:absolute;left:706;top:114;width:2;height:137" fillcolor="#0aa" strokecolor="#0aa" strokeweight="0"/>
              <v:rect id="_x0000_s2651" style="position:absolute;left:708;top:115;width:2;height:138" fillcolor="#0aa" strokecolor="#0aa" strokeweight="0"/>
              <v:rect id="_x0000_s2652" style="position:absolute;left:709;top:116;width:2;height:140" fillcolor="#0aa" strokecolor="#0aa" strokeweight="0"/>
              <v:rect id="_x0000_s2653" style="position:absolute;left:710;top:117;width:2;height:141" fillcolor="#0aa" strokecolor="#0aa" strokeweight="0"/>
              <v:rect id="_x0000_s2654" style="position:absolute;left:711;top:118;width:2;height:142" fillcolor="#0aa" strokecolor="#0aa" strokeweight="0"/>
              <v:rect id="_x0000_s2655" style="position:absolute;left:712;top:119;width:2;height:143" fillcolor="#0aa" strokecolor="#0aa" strokeweight="0"/>
              <v:rect id="_x0000_s2656" style="position:absolute;left:713;top:120;width:2;height:144" fillcolor="#0aa" strokecolor="#0aa" strokeweight="0"/>
              <v:rect id="_x0000_s2657" style="position:absolute;left:714;top:121;width:2;height:146" fillcolor="#0aa" strokecolor="#0aa" strokeweight="0"/>
              <v:rect id="_x0000_s2658" style="position:absolute;left:716;top:122;width:2;height:147" fillcolor="#0aa" strokecolor="#0aa" strokeweight="0"/>
            </v:group>
            <v:group id="_x0000_s2659" style="position:absolute;left:27;top:27;width:843;height:455" coordorigin="27,27" coordsize="843,455">
              <v:rect id="_x0000_s2660" style="position:absolute;left:717;top:123;width:2;height:148" fillcolor="#0aa" strokecolor="#0aa" strokeweight="0"/>
              <v:rect id="_x0000_s2661" style="position:absolute;left:718;top:124;width:2;height:150" fillcolor="#0aa" strokecolor="#0aa" strokeweight="0"/>
              <v:rect id="_x0000_s2662" style="position:absolute;left:719;top:125;width:2;height:152" fillcolor="#0aa" strokecolor="#0aa" strokeweight="0"/>
              <v:rect id="_x0000_s2663" style="position:absolute;left:720;top:125;width:2;height:155" fillcolor="#0aa" strokecolor="#0aa" strokeweight="0"/>
              <v:rect id="_x0000_s2664" style="position:absolute;left:721;top:126;width:2;height:157" fillcolor="#0aa" strokecolor="#0aa" strokeweight="0"/>
              <v:rect id="_x0000_s2665" style="position:absolute;left:722;top:127;width:3;height:159" fillcolor="#0aa" strokecolor="#0aa" strokeweight="0"/>
              <v:rect id="_x0000_s2666" style="position:absolute;left:724;top:128;width:2;height:161" fillcolor="#0aa" strokecolor="#0aa" strokeweight="0"/>
              <v:rect id="_x0000_s2667" style="position:absolute;left:725;top:129;width:2;height:163" fillcolor="#0aa" strokecolor="#0aa" strokeweight="0"/>
              <v:rect id="_x0000_s2668" style="position:absolute;left:726;top:130;width:2;height:165" fillcolor="#0aa" strokecolor="#0aa" strokeweight="0"/>
              <v:rect id="_x0000_s2669" style="position:absolute;left:727;top:131;width:2;height:168" fillcolor="#0aa" strokecolor="#0aa" strokeweight="0"/>
              <v:rect id="_x0000_s2670" style="position:absolute;left:728;top:132;width:2;height:173" fillcolor="#0aa" strokecolor="#0aa" strokeweight="0"/>
              <v:rect id="_x0000_s2671" style="position:absolute;left:729;top:133;width:2;height:177" fillcolor="#0aa" strokecolor="#0aa" strokeweight="0"/>
              <v:rect id="_x0000_s2672" style="position:absolute;left:731;top:134;width:2;height:181" fillcolor="#0aa" strokecolor="#0aa" strokeweight="0"/>
              <v:rect id="_x0000_s2673" style="position:absolute;left:732;top:135;width:2;height:185" fillcolor="#0aa" strokecolor="#0aa" strokeweight="0"/>
              <v:rect id="_x0000_s2674" style="position:absolute;left:733;top:136;width:2;height:189" fillcolor="#0aa" strokecolor="#0aa" strokeweight="0"/>
              <v:rect id="_x0000_s2675" style="position:absolute;left:734;top:137;width:2;height:193" fillcolor="#0aa" strokecolor="#0aa" strokeweight="0"/>
              <v:rect id="_x0000_s2676" style="position:absolute;left:735;top:138;width:2;height:197" fillcolor="#0aa" strokecolor="#0aa" strokeweight="0"/>
              <v:rect id="_x0000_s2677" style="position:absolute;left:736;top:139;width:2;height:201" fillcolor="#0aa" strokecolor="#0aa" strokeweight="0"/>
              <v:rect id="_x0000_s2678" style="position:absolute;left:737;top:139;width:2;height:206" fillcolor="#0aa" strokecolor="#0aa" strokeweight="0"/>
              <v:rect id="_x0000_s2679" style="position:absolute;left:739;top:140;width:2;height:211" fillcolor="#0aa" strokecolor="#0aa" strokeweight="0"/>
              <v:rect id="_x0000_s2680" style="position:absolute;left:740;top:141;width:2;height:217" fillcolor="#0aa" strokecolor="#0aa" strokeweight="0"/>
              <v:rect id="_x0000_s2681" style="position:absolute;left:741;top:143;width:2;height:222" fillcolor="#0aa" strokecolor="#0aa" strokeweight="0"/>
              <v:rect id="_x0000_s2682" style="position:absolute;left:742;top:144;width:2;height:229" fillcolor="#0aa" strokecolor="#0aa" strokeweight="0"/>
              <v:rect id="_x0000_s2683" style="position:absolute;left:743;top:146;width:2;height:235" fillcolor="#0aa" strokecolor="#0aa" strokeweight="0"/>
              <v:rect id="_x0000_s2684" style="position:absolute;left:744;top:147;width:2;height:243" fillcolor="#0aa" strokecolor="#0aa" strokeweight="0"/>
              <v:rect id="_x0000_s2685" style="position:absolute;left:745;top:148;width:3;height:256" fillcolor="#0aa" strokecolor="#0aa" strokeweight="0"/>
              <v:rect id="_x0000_s2686" style="position:absolute;left:747;top:150;width:2;height:272" fillcolor="#0aa" strokecolor="#0aa" strokeweight="0"/>
              <v:rect id="_x0000_s2687" style="position:absolute;left:748;top:151;width:2;height:271" fillcolor="#0aa" strokecolor="#0aa" strokeweight="0"/>
              <v:rect id="_x0000_s2688" style="position:absolute;left:749;top:153;width:2;height:269" fillcolor="#0aa" strokecolor="#0aa" strokeweight="0"/>
              <v:rect id="_x0000_s2689" style="position:absolute;left:750;top:154;width:2;height:268" fillcolor="#0aa" strokecolor="#0aa" strokeweight="0"/>
              <v:rect id="_x0000_s2690" style="position:absolute;left:751;top:155;width:2;height:267" fillcolor="#0aa" strokecolor="#0aa" strokeweight="0"/>
              <v:rect id="_x0000_s2691" style="position:absolute;left:752;top:157;width:2;height:265" fillcolor="#0aa" strokecolor="#0aa" strokeweight="0"/>
              <v:rect id="_x0000_s2692" style="position:absolute;left:754;top:158;width:2;height:264" fillcolor="#0aa" strokecolor="#0aa" strokeweight="0"/>
              <v:rect id="_x0000_s2693" style="position:absolute;left:755;top:160;width:2;height:262" fillcolor="#0aa" strokecolor="#0aa" strokeweight="0"/>
              <v:rect id="_x0000_s2694" style="position:absolute;left:756;top:161;width:2;height:261" fillcolor="#0aa" strokecolor="#0aa" strokeweight="0"/>
              <v:rect id="_x0000_s2695" style="position:absolute;left:757;top:162;width:2;height:260" fillcolor="#0aa" strokecolor="#0aa" strokeweight="0"/>
              <v:rect id="_x0000_s2696" style="position:absolute;left:758;top:164;width:2;height:258" fillcolor="#0aa" strokecolor="#0aa" strokeweight="0"/>
              <v:rect id="_x0000_s2697" style="position:absolute;left:759;top:165;width:2;height:257" fillcolor="#0aa" strokecolor="#0aa" strokeweight="0"/>
              <v:rect id="_x0000_s2698" style="position:absolute;left:760;top:167;width:2;height:255" fillcolor="#0aa" strokecolor="#0aa" strokeweight="0"/>
              <v:rect id="_x0000_s2699" style="position:absolute;left:762;top:168;width:2;height:254" fillcolor="#0aa" strokecolor="#0aa" strokeweight="0"/>
              <v:rect id="_x0000_s2700" style="position:absolute;left:763;top:169;width:2;height:253" fillcolor="#0aa" strokecolor="#0aa" strokeweight="0"/>
              <v:rect id="_x0000_s2701" style="position:absolute;left:764;top:171;width:2;height:251" fillcolor="#0aa" strokecolor="#0aa" strokeweight="0"/>
              <v:rect id="_x0000_s2702" style="position:absolute;left:765;top:172;width:2;height:250" fillcolor="#0aa" strokecolor="#0aa" strokeweight="0"/>
              <v:rect id="_x0000_s2703" style="position:absolute;left:766;top:174;width:2;height:248" fillcolor="#0aa" strokecolor="#0aa" strokeweight="0"/>
              <v:rect id="_x0000_s2704" style="position:absolute;left:767;top:175;width:2;height:247" fillcolor="#0aa" strokecolor="#0aa" strokeweight="0"/>
              <v:rect id="_x0000_s2705" style="position:absolute;left:768;top:176;width:2;height:246" fillcolor="#0aa" strokecolor="#0aa" strokeweight="0"/>
              <v:rect id="_x0000_s2706" style="position:absolute;left:770;top:178;width:2;height:244" fillcolor="#0aa" strokecolor="#0aa" strokeweight="0"/>
              <v:rect id="_x0000_s2707" style="position:absolute;left:771;top:179;width:2;height:243" fillcolor="#0aa" strokecolor="#0aa" strokeweight="0"/>
              <v:rect id="_x0000_s2708" style="position:absolute;left:772;top:181;width:2;height:241" fillcolor="#0aa" strokecolor="#0aa" strokeweight="0"/>
              <v:rect id="_x0000_s2709" style="position:absolute;left:773;top:182;width:2;height:240" fillcolor="#0aa" strokecolor="#0aa" strokeweight="0"/>
              <v:rect id="_x0000_s2710" style="position:absolute;left:774;top:184;width:2;height:238" fillcolor="#0aa" strokecolor="#0aa" strokeweight="0"/>
              <v:rect id="_x0000_s2711" style="position:absolute;left:775;top:185;width:2;height:237" fillcolor="#0aa" strokecolor="#0aa" strokeweight="0"/>
              <v:rect id="_x0000_s2712" style="position:absolute;left:777;top:187;width:2;height:235" fillcolor="#0aa" strokecolor="#0aa" strokeweight="0"/>
              <v:rect id="_x0000_s2713" style="position:absolute;left:778;top:188;width:2;height:234" fillcolor="#0aa" strokecolor="#0aa" strokeweight="0"/>
              <v:rect id="_x0000_s2714" style="position:absolute;left:779;top:190;width:2;height:232" fillcolor="#0aa" strokecolor="#0aa" strokeweight="0"/>
              <v:rect id="_x0000_s2715" style="position:absolute;left:780;top:191;width:2;height:231" fillcolor="#0aa" strokecolor="#0aa" strokeweight="0"/>
              <v:rect id="_x0000_s2716" style="position:absolute;left:781;top:193;width:2;height:229" fillcolor="#0aa" strokecolor="#0aa" strokeweight="0"/>
              <v:rect id="_x0000_s2717" style="position:absolute;left:782;top:194;width:2;height:228" fillcolor="#0aa" strokecolor="#0aa" strokeweight="0"/>
              <v:rect id="_x0000_s2718" style="position:absolute;left:783;top:196;width:2;height:226" fillcolor="#0aa" strokecolor="#0aa" strokeweight="0"/>
              <v:rect id="_x0000_s2719" style="position:absolute;left:785;top:197;width:2;height:225" fillcolor="#0aa" strokecolor="#0aa" strokeweight="0"/>
              <v:rect id="_x0000_s2720" style="position:absolute;left:786;top:199;width:2;height:223" fillcolor="#0aa" strokecolor="#0aa" strokeweight="0"/>
              <v:rect id="_x0000_s2721" style="position:absolute;left:787;top:200;width:2;height:222" fillcolor="#0aa" strokecolor="#0aa" strokeweight="0"/>
              <v:rect id="_x0000_s2722" style="position:absolute;left:788;top:202;width:2;height:220" fillcolor="#0aa" strokecolor="#0aa" strokeweight="0"/>
              <v:rect id="_x0000_s2723" style="position:absolute;left:789;top:203;width:2;height:219" fillcolor="#0aa" strokecolor="#0aa" strokeweight="0"/>
              <v:rect id="_x0000_s2724" style="position:absolute;left:790;top:205;width:2;height:217" fillcolor="#0aa" strokecolor="#0aa" strokeweight="0"/>
              <v:rect id="_x0000_s2725" style="position:absolute;left:791;top:206;width:2;height:216" fillcolor="#0aa" strokecolor="#0aa" strokeweight="0"/>
              <v:rect id="_x0000_s2726" style="position:absolute;left:793;top:208;width:2;height:214" fillcolor="#0aa" strokecolor="#0aa" strokeweight="0"/>
              <v:rect id="_x0000_s2727" style="position:absolute;left:794;top:209;width:2;height:213" fillcolor="#0aa" strokecolor="#0aa" strokeweight="0"/>
              <v:rect id="_x0000_s2728" style="position:absolute;left:795;top:211;width:2;height:211" fillcolor="#0aa" strokecolor="#0aa" strokeweight="0"/>
              <v:rect id="_x0000_s2729" style="position:absolute;left:796;top:212;width:2;height:210" fillcolor="#0aa" strokecolor="#0aa" strokeweight="0"/>
              <v:rect id="_x0000_s2730" style="position:absolute;left:797;top:214;width:2;height:208" fillcolor="#0aa" strokecolor="#0aa" strokeweight="0"/>
              <v:rect id="_x0000_s2731" style="position:absolute;left:798;top:215;width:2;height:207" fillcolor="#0aa" strokecolor="#0aa" strokeweight="0"/>
              <v:rect id="_x0000_s2732" style="position:absolute;left:799;top:217;width:3;height:205" fillcolor="#0aa" strokecolor="#0aa" strokeweight="0"/>
              <v:rect id="_x0000_s2733" style="position:absolute;left:801;top:218;width:2;height:204" fillcolor="#0aa" strokecolor="#0aa" strokeweight="0"/>
              <v:rect id="_x0000_s2734" style="position:absolute;left:802;top:220;width:2;height:202" fillcolor="#0aa" strokecolor="#0aa" strokeweight="0"/>
              <v:rect id="_x0000_s2735" style="position:absolute;left:803;top:222;width:2;height:200" fillcolor="#0aa" strokecolor="#0aa" strokeweight="0"/>
              <v:rect id="_x0000_s2736" style="position:absolute;left:804;top:224;width:2;height:198" fillcolor="#0aa" strokecolor="#0aa" strokeweight="0"/>
              <v:rect id="_x0000_s2737" style="position:absolute;left:805;top:226;width:2;height:196" fillcolor="#0aa" strokecolor="#0aa" strokeweight="0"/>
              <v:rect id="_x0000_s2738" style="position:absolute;left:806;top:228;width:2;height:194" fillcolor="#0aa" strokecolor="#0aa" strokeweight="0"/>
              <v:rect id="_x0000_s2739" style="position:absolute;left:808;top:230;width:2;height:192" fillcolor="#0aa" strokecolor="#0aa" strokeweight="0"/>
              <v:rect id="_x0000_s2740" style="position:absolute;left:809;top:232;width:2;height:190" fillcolor="#0aa" strokecolor="#0aa" strokeweight="0"/>
              <v:rect id="_x0000_s2741" style="position:absolute;left:810;top:234;width:2;height:188" fillcolor="#0aa" strokecolor="#0aa" strokeweight="0"/>
              <v:rect id="_x0000_s2742" style="position:absolute;left:811;top:236;width:2;height:186" fillcolor="#0aa" strokecolor="#0aa" strokeweight="0"/>
              <v:rect id="_x0000_s2743" style="position:absolute;left:812;top:238;width:2;height:184" fillcolor="#0aa" strokecolor="#0aa" strokeweight="0"/>
              <v:rect id="_x0000_s2744" style="position:absolute;left:813;top:240;width:2;height:182" fillcolor="#0aa" strokecolor="#0aa" strokeweight="0"/>
              <v:rect id="_x0000_s2745" style="position:absolute;left:814;top:242;width:2;height:180" fillcolor="#0aa" strokecolor="#0aa" strokeweight="0"/>
              <v:rect id="_x0000_s2746" style="position:absolute;left:816;top:244;width:2;height:178" fillcolor="#0aa" strokecolor="#0aa" strokeweight="0"/>
              <v:rect id="_x0000_s2747" style="position:absolute;left:817;top:246;width:2;height:176" fillcolor="#0aa" strokecolor="#0aa" strokeweight="0"/>
              <v:rect id="_x0000_s2748" style="position:absolute;left:818;top:248;width:2;height:174" fillcolor="#0aa" strokecolor="#0aa" strokeweight="0"/>
              <v:rect id="_x0000_s2749" style="position:absolute;left:819;top:250;width:2;height:172" fillcolor="#0aa" strokecolor="#0aa" strokeweight="0"/>
              <v:rect id="_x0000_s2750" style="position:absolute;left:820;top:252;width:2;height:170" fillcolor="#0aa" strokecolor="#0aa" strokeweight="0"/>
              <v:rect id="_x0000_s2751" style="position:absolute;left:821;top:254;width:2;height:168" fillcolor="#0aa" strokecolor="#0aa" strokeweight="0"/>
              <v:rect id="_x0000_s2752" style="position:absolute;left:823;top:256;width:2;height:166" fillcolor="#0aa" strokecolor="#0aa" strokeweight="0"/>
              <v:rect id="_x0000_s2753" style="position:absolute;left:824;top:258;width:2;height:164" fillcolor="#0aa" strokecolor="#0aa" strokeweight="0"/>
              <v:rect id="_x0000_s2754" style="position:absolute;left:825;top:260;width:2;height:162" fillcolor="#0aa" strokecolor="#0aa" strokeweight="0"/>
              <v:rect id="_x0000_s2755" style="position:absolute;left:826;top:262;width:2;height:160" fillcolor="#0aa" strokecolor="#0aa" strokeweight="0"/>
              <v:rect id="_x0000_s2756" style="position:absolute;left:827;top:264;width:2;height:158" fillcolor="#0aa" strokecolor="#0aa" strokeweight="0"/>
              <v:rect id="_x0000_s2757" style="position:absolute;left:828;top:267;width:2;height:155" fillcolor="#0aa" strokecolor="#0aa" strokeweight="0"/>
              <v:rect id="_x0000_s2758" style="position:absolute;left:829;top:269;width:2;height:153" fillcolor="#0aa" strokecolor="#0aa" strokeweight="0"/>
              <v:rect id="_x0000_s2759" style="position:absolute;left:831;top:271;width:2;height:151" fillcolor="#0aa" strokecolor="#0aa" strokeweight="0"/>
              <v:rect id="_x0000_s2760" style="position:absolute;left:832;top:273;width:2;height:149" fillcolor="#0aa" strokecolor="#0aa" strokeweight="0"/>
              <v:rect id="_x0000_s2761" style="position:absolute;left:833;top:277;width:2;height:145" fillcolor="#0aa" strokecolor="#0aa" strokeweight="0"/>
              <v:rect id="_x0000_s2762" style="position:absolute;left:834;top:280;width:2;height:142" fillcolor="#0aa" strokecolor="#0aa" strokeweight="0"/>
              <v:rect id="_x0000_s2763" style="position:absolute;left:835;top:283;width:2;height:139" fillcolor="#0aa" strokecolor="#0aa" strokeweight="0"/>
              <v:rect id="_x0000_s2764" style="position:absolute;left:836;top:287;width:2;height:135" fillcolor="#0aa" strokecolor="#0aa" strokeweight="0"/>
              <v:rect id="_x0000_s2765" style="position:absolute;left:837;top:290;width:2;height:132" fillcolor="#0aa" strokecolor="#0aa" strokeweight="0"/>
              <v:rect id="_x0000_s2766" style="position:absolute;left:839;top:294;width:2;height:128" fillcolor="#0aa" strokecolor="#0aa" strokeweight="0"/>
              <v:rect id="_x0000_s2767" style="position:absolute;left:840;top:297;width:2;height:125" fillcolor="#0aa" strokecolor="#0aa" strokeweight="0"/>
              <v:rect id="_x0000_s2768" style="position:absolute;left:841;top:301;width:2;height:121" fillcolor="#0aa" strokecolor="#0aa" strokeweight="0"/>
              <v:rect id="_x0000_s2769" style="position:absolute;left:842;top:304;width:2;height:118" fillcolor="#0aa" strokecolor="#0aa" strokeweight="0"/>
              <v:rect id="_x0000_s2770" style="position:absolute;left:843;top:308;width:2;height:114" fillcolor="#0aa" strokecolor="#0aa" strokeweight="0"/>
              <v:rect id="_x0000_s2771" style="position:absolute;left:844;top:311;width:2;height:111" fillcolor="#0aa" strokecolor="#0aa" strokeweight="0"/>
              <v:rect id="_x0000_s2772" style="position:absolute;left:845;top:315;width:3;height:107" fillcolor="#0aa" strokecolor="#0aa" strokeweight="0"/>
              <v:rect id="_x0000_s2773" style="position:absolute;left:847;top:319;width:2;height:103" fillcolor="#0aa" strokecolor="#0aa" strokeweight="0"/>
              <v:rect id="_x0000_s2774" style="position:absolute;left:848;top:323;width:2;height:99" fillcolor="#0aa" strokecolor="#0aa" strokeweight="0"/>
              <v:rect id="_x0000_s2775" style="position:absolute;left:849;top:327;width:2;height:95" fillcolor="#0aa" strokecolor="#0aa" strokeweight="0"/>
              <v:rect id="_x0000_s2776" style="position:absolute;left:850;top:331;width:2;height:91" fillcolor="#0aa" strokecolor="#0aa" strokeweight="0"/>
              <v:rect id="_x0000_s2777" style="position:absolute;left:851;top:335;width:2;height:87" fillcolor="#0aa" strokecolor="#0aa" strokeweight="0"/>
              <v:rect id="_x0000_s2778" style="position:absolute;left:852;top:339;width:2;height:83" fillcolor="#0aa" strokecolor="#0aa" strokeweight="0"/>
              <v:rect id="_x0000_s2779" style="position:absolute;left:854;top:343;width:2;height:79" fillcolor="#0aa" strokecolor="#0aa" strokeweight="0"/>
              <v:rect id="_x0000_s2780" style="position:absolute;left:855;top:347;width:2;height:75" fillcolor="#0aa" strokecolor="#0aa" strokeweight="0"/>
              <v:rect id="_x0000_s2781" style="position:absolute;left:856;top:351;width:2;height:71" fillcolor="#0aa" strokecolor="#0aa" strokeweight="0"/>
              <v:rect id="_x0000_s2782" style="position:absolute;left:857;top:356;width:2;height:66" fillcolor="#0aa" strokecolor="#0aa" strokeweight="0"/>
              <v:rect id="_x0000_s2783" style="position:absolute;left:858;top:361;width:2;height:61" fillcolor="#0aa" strokecolor="#0aa" strokeweight="0"/>
              <v:rect id="_x0000_s2784" style="position:absolute;left:859;top:366;width:2;height:56" fillcolor="#0aa" strokecolor="#0aa" strokeweight="0"/>
              <v:rect id="_x0000_s2785" style="position:absolute;left:860;top:371;width:3;height:51" fillcolor="#0aa" strokecolor="#0aa" strokeweight="0"/>
              <v:rect id="_x0000_s2786" style="position:absolute;left:862;top:377;width:2;height:45" fillcolor="#0aa" strokecolor="#0aa" strokeweight="0"/>
              <v:rect id="_x0000_s2787" style="position:absolute;left:863;top:382;width:2;height:40" fillcolor="#0aa" strokecolor="#0aa" strokeweight="0"/>
              <v:rect id="_x0000_s2788" style="position:absolute;left:864;top:387;width:2;height:35" fillcolor="#0aa" strokecolor="#0aa" strokeweight="0"/>
              <v:rect id="_x0000_s2789" style="position:absolute;left:865;top:397;width:2;height:25" fillcolor="#0aa" strokecolor="#0aa" strokeweight="0"/>
              <v:rect id="_x0000_s2790" style="position:absolute;left:866;top:407;width:2;height:15" fillcolor="#0aa" strokecolor="#0aa" strokeweight="0"/>
              <v:rect id="_x0000_s2791" style="position:absolute;left:867;top:417;width:2;height:5" fillcolor="#0aa" strokecolor="#0aa" strokeweight="0"/>
              <v:rect id="_x0000_s2792" style="position:absolute;left:28;top:422;width:118;height:2" fillcolor="#0aa" strokecolor="#0aa" strokeweight="0"/>
              <v:shape id="_x0000_s2793" style="position:absolute;left:145;top:388;width:4;height:36" coordsize="89,685" path="m39,667l20,685r,-39l,664,50,,89,3,39,667xe" fillcolor="#0aa" strokecolor="#0aa" strokeweight="0">
                <v:path arrowok="t"/>
              </v:shape>
              <v:shape id="_x0000_s2794" style="position:absolute;left:147;top:351;width:8;height:37" coordsize="141,699" path="m39,699r,-1l,695r,-1l102,r39,7l39,699xe" fillcolor="#0aa" strokecolor="#0aa" strokeweight="0">
                <v:path arrowok="t"/>
              </v:shape>
              <v:shape id="_x0000_s2795" style="position:absolute;left:153;top:318;width:10;height:34" coordsize="191,649" path="m38,649r1,-1l,641r,-1l154,r37,10l38,649xe" fillcolor="#0aa" strokecolor="#0aa" strokeweight="0">
                <v:path arrowok="t"/>
              </v:shape>
              <v:shape id="_x0000_s2796" style="position:absolute;left:161;top:280;width:14;height:38" coordsize="270,728" path="m37,728r,-1l,717r,-1l234,r36,12l37,728xe" fillcolor="#0aa" strokecolor="#0aa" strokeweight="0">
                <v:path arrowok="t"/>
              </v:shape>
              <v:shape id="_x0000_s2797" style="position:absolute;left:173;top:243;width:18;height:38" coordsize="341,708" path="m36,708r,-2l,694r1,-2l305,r36,15l36,708xe" fillcolor="#0aa" strokecolor="#0aa" strokeweight="0">
                <v:path arrowok="t"/>
              </v:shape>
              <v:shape id="_x0000_s2798" style="position:absolute;left:189;top:218;width:13;height:26" coordsize="243,500" path="m36,500r,l,485r,l207,r36,15l36,500xe" fillcolor="#0aa" strokecolor="#0aa" strokeweight="0">
                <v:path arrowok="t"/>
              </v:shape>
              <v:shape id="_x0000_s2799" style="position:absolute;left:200;top:203;width:11;height:16" coordsize="214,304" path="m34,304r2,-3l,286r1,-3l182,r32,19l34,304xe" fillcolor="#0aa" strokecolor="#0aa" strokeweight="0">
                <v:path arrowok="t"/>
              </v:shape>
              <v:shape id="_x0000_s2800" style="position:absolute;left:209;top:185;width:13;height:19" coordsize="237,351" path="m33,351r,l1,332r-1,l203,r34,20l33,351xe" fillcolor="#0aa" strokecolor="#0aa" strokeweight="0">
                <v:path arrowok="t"/>
              </v:shape>
              <v:shape id="_x0000_s2801" style="position:absolute;left:220;top:159;width:23;height:27" coordsize="442,512" path="m32,512r2,-2l,490r2,-3l412,r30,25l32,512xe" fillcolor="#0aa" strokecolor="#0aa" strokeweight="0">
                <v:path arrowok="t"/>
              </v:shape>
              <v:shape id="_x0000_s2802" style="position:absolute;left:242;top:130;width:28;height:31" coordsize="544,589" path="m30,589r,-1l,563r,l515,r29,26l30,589xe" fillcolor="#0aa" strokecolor="#0aa" strokeweight="0">
                <v:path arrowok="t"/>
              </v:shape>
              <v:shape id="_x0000_s2803" style="position:absolute;left:269;top:100;width:40;height:31" coordsize="769,595" path="m26,595r3,-2l,567r3,-3l745,r24,30l26,595xe" fillcolor="#0aa" strokecolor="#0aa" strokeweight="0">
                <v:path arrowok="t"/>
              </v:shape>
              <v:shape id="_x0000_s2804" style="position:absolute;left:308;top:81;width:36;height:21" coordsize="689,392" path="m21,392r3,-3l,359r3,-2l671,r18,33l21,392xe" fillcolor="#0aa" strokecolor="#0aa" strokeweight="0">
                <v:path arrowok="t"/>
              </v:shape>
              <v:shape id="_x0000_s2805" style="position:absolute;left:343;top:70;width:24;height:13" coordsize="451,239" path="m17,239r1,-1l,205r,-1l436,r15,35l17,239xe" fillcolor="#0aa" strokecolor="#0aa" strokeweight="0">
                <v:path arrowok="t"/>
              </v:shape>
              <v:shape id="_x0000_s2806" style="position:absolute;left:366;top:63;width:35;height:9" coordsize="652,168" path="m11,168r4,-2l,131r4,-2l645,r7,39l11,168xe" fillcolor="#0aa" strokecolor="#0aa" strokeweight="0">
                <v:path arrowok="t"/>
              </v:shape>
              <v:shape id="_x0000_s2807" style="position:absolute;left:400;top:59;width:36;height:6" coordsize="673,116" path="m5,116r2,l,77r1,l669,r4,38l5,116xe" fillcolor="#0aa" strokecolor="#0aa" strokeweight="0">
                <v:path arrowok="t"/>
              </v:shape>
              <v:shape id="_x0000_s2808" style="position:absolute;left:436;top:59;width:20;height:4" coordsize="388,64" path="m1,38r3,l,,3,,388,26r-2,38l1,38xe" fillcolor="#0aa" strokecolor="#0aa" strokeweight="0">
                <v:path arrowok="t"/>
              </v:shape>
              <v:shape id="_x0000_s2809" style="position:absolute;left:456;top:61;width:23;height:3" coordsize="437,66" path="m,38r,l2,r,l437,27r-3,39l,38xe" fillcolor="#0aa" strokecolor="#0aa" strokeweight="0">
                <v:path arrowok="t"/>
              </v:shape>
              <v:shape id="_x0000_s2810" style="position:absolute;left:479;top:62;width:18;height:5" coordsize="341,90" path="m,39r1,l4,,5,,341,51r-6,39l,39xe" fillcolor="#0aa" strokecolor="#0aa" strokeweight="0">
                <v:path arrowok="t"/>
              </v:shape>
              <v:shape id="_x0000_s2811" style="position:absolute;left:496;top:65;width:25;height:7" coordsize="469,140" path="m,39r1,l7,,8,1,469,102r-9,38l,39xe" fillcolor="#0aa" strokecolor="#0aa" strokeweight="0">
                <v:path arrowok="t"/>
              </v:shape>
              <v:shape id="_x0000_s2812" style="position:absolute;left:520;top:70;width:17;height:8" coordsize="321,140" path="m,38r2,l11,r2,1l321,103r-13,37l,38xe" fillcolor="#0aa" strokecolor="#0aa" strokeweight="0">
                <v:path arrowok="t"/>
              </v:shape>
              <v:shape id="_x0000_s2813" style="position:absolute;left:536;top:76;width:18;height:11" coordsize="326,214" path="m,35r3,2l16,r4,1l326,181r-20,33l,35xe" fillcolor="#0aa" strokecolor="#0aa" strokeweight="0">
                <v:path arrowok="t"/>
              </v:shape>
              <v:shape id="_x0000_s2814" style="position:absolute;left:552;top:85;width:30;height:17" coordsize="557,316" path="m1,34l,34,20,1,19,,557,281r-18,35l1,34xe" fillcolor="#0aa" strokecolor="#0aa" strokeweight="0">
                <v:path arrowok="t"/>
              </v:shape>
              <v:shape id="_x0000_s2815" style="position:absolute;left:581;top:100;width:21;height:17" coordsize="409,317" path="m,32r2,3l20,r3,1l409,286r-23,31l,32xe" fillcolor="#0aa" strokecolor="#0aa" strokeweight="0">
                <v:path arrowok="t"/>
              </v:shape>
              <v:shape id="_x0000_s2816" style="position:absolute;left:601;top:115;width:28;height:22" coordsize="535,414" path="m,31r,l23,r,l535,382r-23,32l,31xe" fillcolor="#0aa" strokecolor="#0aa" strokeweight="0">
                <v:path arrowok="t"/>
              </v:shape>
              <v:shape id="_x0000_s2817" style="position:absolute;left:628;top:135;width:26;height:26" coordsize="488,490" path="m,30r2,2l25,r2,2l488,463r-27,27l,30xe" fillcolor="#0aa" strokecolor="#0aa" strokeweight="0">
                <v:path arrowok="t"/>
              </v:shape>
              <v:shape id="_x0000_s2818" style="position:absolute;left:652;top:159;width:26;height:35" coordsize="493,665" path="m,25r2,2l29,r2,2l493,642r-32,23l,25xe" fillcolor="#0aa" strokecolor="#0aa" strokeweight="0">
                <v:path arrowok="t"/>
              </v:shape>
              <v:shape id="_x0000_s2819" style="position:absolute;left:676;top:193;width:20;height:32" coordsize="369,610" path="m,21r1,2l33,r1,2l369,591r-35,19l,21xe" fillcolor="#0aa" strokecolor="#0aa" strokeweight="0">
                <v:path arrowok="t"/>
              </v:shape>
              <v:shape id="_x0000_s2820" style="position:absolute;left:694;top:224;width:10;height:19" coordsize="188,353" path="m,17r,2l35,r,1l188,336r-35,17l,17xe" fillcolor="#0aa" strokecolor="#0aa" strokeweight="0">
                <v:path arrowok="t"/>
              </v:shape>
              <v:shape id="_x0000_s2821" style="position:absolute;left:702;top:242;width:17;height:29" coordsize="316,556" path="m1,18l,17,35,r,l316,537r-35,19l1,18xe" fillcolor="#0aa" strokecolor="#0aa" strokeweight="0">
                <v:path arrowok="t"/>
              </v:shape>
              <v:shape id="_x0000_s2822" style="position:absolute;left:717;top:270;width:11;height:25" coordsize="216,476" path="m,16r1,3l36,r1,2l216,462r-35,14l,16xe" fillcolor="#0aa" strokecolor="#0aa" strokeweight="0">
                <v:path arrowok="t"/>
              </v:shape>
              <v:shape id="_x0000_s2823" style="position:absolute;left:726;top:295;width:7;height:24" coordsize="139,472" path="m,11r1,3l36,r2,3l139,463r-38,9l,11xe" fillcolor="#0aa" strokecolor="#0aa" strokeweight="0">
                <v:path arrowok="t"/>
              </v:shape>
              <v:shape id="_x0000_s2824" style="position:absolute;left:731;top:319;width:9;height:30" coordsize="167,572" path="m,9r,l38,r,l167,563r-37,9l,9xe" fillcolor="#0aa" strokecolor="#0aa" strokeweight="0">
                <v:path arrowok="t"/>
              </v:shape>
              <v:shape id="_x0000_s2825" style="position:absolute;left:738;top:349;width:6;height:26" coordsize="114,494" path="m,8l,9,37,r,1l114,488r-38,6l,8xe" fillcolor="#0aa" strokecolor="#0aa" strokeweight="0">
                <v:path arrowok="t"/>
              </v:shape>
              <v:shape id="_x0000_s2826" style="position:absolute;left:742;top:374;width:5;height:22" coordsize="90,416" path="m,6r,l38,r,1l90,411r-39,5l,6xe" fillcolor="#0aa" strokecolor="#0aa" strokeweight="0">
                <v:path arrowok="t"/>
              </v:shape>
              <v:shape id="_x0000_s2827" style="position:absolute;left:745;top:396;width:3;height:26" coordsize="66,491" path="m,3l,5,39,r,1l66,488r-39,3l,3xe" fillcolor="#0aa" strokecolor="#0aa" strokeweight="0">
                <v:path arrowok="t"/>
              </v:shape>
              <v:shape id="_x0000_s2828" style="position:absolute;left:746;top:421;width:123;height:2" coordsize="2328,39" path="m20,39l,21,39,18,20,,2328,r,39l20,39xe" fillcolor="#0aa" strokecolor="#0aa" strokeweight="0">
                <v:path arrowok="t"/>
              </v:shape>
              <v:shape id="_x0000_s2829" style="position:absolute;left:864;top:386;width:6;height:37" coordsize="115,688" path="m115,666l97,688r,-39l78,671,,4,38,r77,666xe" fillcolor="#0aa" strokecolor="#0aa" strokeweight="0">
                <v:path arrowok="t"/>
              </v:shape>
              <v:shape id="_x0000_s2830" style="position:absolute;left:856;top:350;width:10;height:37" coordsize="194,700" path="m193,691r1,3l156,698r,2l,9,39,,193,691xe" fillcolor="#0aa" strokecolor="#0aa" strokeweight="0">
                <v:path arrowok="t"/>
              </v:shape>
              <v:shape id="_x0000_s2831" style="position:absolute;left:843;top:308;width:15;height:42" coordsize="269,805" path="m268,794r1,1l230,804r1,1l,10,38,,268,794xe" fillcolor="#0aa" strokecolor="#0aa" strokeweight="0">
                <v:path arrowok="t"/>
              </v:shape>
              <v:shape id="_x0000_s2832" style="position:absolute;left:831;top:272;width:14;height:37" coordsize="268,704" path="m267,691r1,1l230,702r,2l,12,36,,267,691xe" fillcolor="#0aa" strokecolor="#0aa" strokeweight="0">
                <v:path arrowok="t"/>
              </v:shape>
              <v:shape id="_x0000_s2833" style="position:absolute;left:802;top:219;width:31;height:54" coordsize="598,1018" path="m597,999r1,3l562,1014r1,4l,19,35,,597,999xe" fillcolor="#0aa" strokecolor="#0aa" strokeweight="0">
                <v:path arrowok="t"/>
              </v:shape>
              <v:shape id="_x0000_s2834" style="position:absolute;left:771;top:178;width:33;height:42" coordsize="622,791" path="m620,768r2,2l587,789r2,2l,24,30,,620,768xe" fillcolor="#0aa" strokecolor="#0aa" strokeweight="0">
                <v:path arrowok="t"/>
              </v:shape>
              <v:shape id="_x0000_s2835" style="position:absolute;left:740;top:141;width:32;height:39" coordsize="621,742" path="m621,718r,l591,742r,l,25,30,,621,718xe" fillcolor="#0aa" strokecolor="#0aa" strokeweight="0">
                <v:path arrowok="t"/>
              </v:shape>
              <v:shape id="_x0000_s2836" style="position:absolute;left:704;top:111;width:37;height:31" coordsize="719,592" path="m716,562r3,3l689,590r3,2l,29,25,,716,562xe" fillcolor="#0aa" strokecolor="#0aa" strokeweight="0">
                <v:path arrowok="t"/>
              </v:shape>
              <v:shape id="_x0000_s2837" style="position:absolute;left:661;top:82;width:44;height:30" coordsize="842,570" path="m840,538r2,2l817,569r2,1l,32,21,,840,538xe" fillcolor="#0aa" strokecolor="#0aa" strokeweight="0">
                <v:path arrowok="t"/>
              </v:shape>
              <v:shape id="_x0000_s2838" style="position:absolute;left:616;top:61;width:46;height:23" coordsize="867,445" path="m865,410r2,1l846,443r2,2l,34,17,,865,410xe" fillcolor="#0aa" strokecolor="#0aa" strokeweight="0">
                <v:path arrowok="t"/>
              </v:shape>
              <v:shape id="_x0000_s2839" style="position:absolute;left:584;top:47;width:33;height:16" coordsize="632,292" path="m631,257r1,l615,291r1,1l,35,15,,631,257xe" fillcolor="#0aa" strokecolor="#0aa" strokeweight="0">
                <v:path arrowok="t"/>
              </v:shape>
              <v:shape id="_x0000_s2840" style="position:absolute;left:524;top:32;width:60;height:17" coordsize="1141,318" path="m1138,280r3,2l1126,317r3,1l,38,10,,1138,280xe" fillcolor="#0aa" strokecolor="#0aa" strokeweight="0">
                <v:path arrowok="t"/>
              </v:shape>
              <v:shape id="_x0000_s2841" style="position:absolute;left:462;top:27;width:63;height:7" coordsize="1187,140" path="m1184,101r3,1l1177,140r4,l,37,4,,1184,101xe" fillcolor="#0aa" strokecolor="#0aa" strokeweight="0">
                <v:path arrowok="t"/>
              </v:shape>
              <v:shape id="_x0000_s2842" style="position:absolute;left:431;top:27;width:32;height:2" coordsize="592,38" path="m590,r2,1l588,38r2,l,38,,,590,xe" fillcolor="#0aa" strokecolor="#0aa" strokeweight="0">
                <v:path arrowok="t"/>
              </v:shape>
              <v:shape id="_x0000_s2843" style="position:absolute;left:398;top:27;width:34;height:5" coordsize="644,90" path="m640,1l641,r,38l644,38,3,90,,51,640,1xe" fillcolor="#0aa" strokecolor="#0aa" strokeweight="0">
                <v:path arrowok="t"/>
              </v:shape>
              <v:shape id="_x0000_s2844" style="position:absolute;left:365;top:30;width:33;height:6" coordsize="619,117" path="m614,1l615,r3,39l619,39,5,117,,78,614,1xe" fillcolor="#0aa" strokecolor="#0aa" strokeweight="0">
                <v:path arrowok="t"/>
              </v:shape>
              <v:shape id="_x0000_s2845" style="position:absolute;left:332;top:34;width:34;height:10" coordsize="650,191" path="m641,1l643,r5,39l650,39,8,191,,153,641,1xe" fillcolor="#0aa" strokecolor="#0aa" strokeweight="0">
                <v:path arrowok="t"/>
              </v:shape>
              <v:shape id="_x0000_s2846" style="position:absolute;left:285;top:42;width:47;height:19" coordsize="886,369" path="m873,1l876,r8,38l886,38,14,369,,333,873,1xe" fillcolor="#0aa" strokecolor="#0aa" strokeweight="0">
                <v:path arrowok="t"/>
              </v:shape>
              <v:shape id="_x0000_s2847" style="position:absolute;left:260;top:59;width:26;height:15" coordsize="502,268" path="m486,1l487,r14,36l502,35,16,268,,233,486,1xe" fillcolor="#0aa" strokecolor="#0aa" strokeweight="0">
                <v:path arrowok="t"/>
              </v:shape>
              <v:shape id="_x0000_s2848" style="position:absolute;left:230;top:72;width:31;height:16" coordsize="584,316" path="m566,r,l582,35r2,l18,316,,282,566,xe" fillcolor="#0aa" strokecolor="#0aa" strokeweight="0">
                <v:path arrowok="t"/>
              </v:shape>
              <v:shape id="_x0000_s2849" style="position:absolute;left:196;top:87;width:35;height:23" coordsize="661,443" path="m641,1l642,r18,34l661,33,21,443,,409,641,1xe" fillcolor="#0aa" strokecolor="#0aa" strokeweight="0">
                <v:path arrowok="t"/>
              </v:shape>
              <v:shape id="_x0000_s2850" style="position:absolute;left:157;top:108;width:40;height:33" coordsize="766,622" path="m742,3l744,r21,34l766,32,24,622,,592,742,3xe" fillcolor="#0aa" strokecolor="#0aa" strokeweight="0">
                <v:path arrowok="t"/>
              </v:shape>
              <v:shape id="_x0000_s2851" style="position:absolute;left:124;top:139;width:34;height:37" coordsize="645,692" path="m617,2l619,r24,30l645,28,28,692,,666,617,2xe" fillcolor="#0aa" strokecolor="#0aa" strokeweight="0">
                <v:path arrowok="t"/>
              </v:shape>
              <v:shape id="_x0000_s2852" style="position:absolute;left:99;top:174;width:27;height:39" coordsize="519,742" path="m487,2l489,r28,26l519,24,32,742,,720,487,2xe" fillcolor="#0aa" strokecolor="#0aa" strokeweight="0">
                <v:path arrowok="t"/>
              </v:shape>
              <v:shape id="_x0000_s2853" style="position:absolute;left:83;top:212;width:17;height:27" coordsize="339,508" path="m307,r,l339,22r,-1l33,508,,487,307,xe" fillcolor="#0aa" strokecolor="#0aa" strokeweight="0">
                <v:path arrowok="t"/>
              </v:shape>
              <v:shape id="_x0000_s2854" style="position:absolute;left:58;top:238;width:26;height:52" coordsize="499,990" path="m464,2l465,r33,21l499,18,36,990,,973,464,2xe" fillcolor="#0aa" strokecolor="#0aa" strokeweight="0">
                <v:path arrowok="t"/>
              </v:shape>
              <v:shape id="_x0000_s2855" style="position:absolute;left:41;top:289;width:19;height:51" coordsize="369,963" path="m332,2l333,r36,17l369,15,37,963,,950,332,2xe" fillcolor="#0aa" strokecolor="#0aa" strokeweight="0">
                <v:path arrowok="t"/>
              </v:shape>
              <v:shape id="_x0000_s2856" style="position:absolute;left:30;top:339;width:13;height:44" coordsize="241,831" path="m204,2r,-2l241,13r,-2l37,831,,821,204,2xe" fillcolor="#0aa" strokecolor="#0aa" strokeweight="0">
                <v:path arrowok="t"/>
              </v:shape>
              <v:shape id="_x0000_s2857" style="position:absolute;left:27;top:382;width:5;height:24" coordsize="90,443" path="m53,3l53,,90,10r,-2l37,443,,439,53,3xe" fillcolor="#0aa" strokecolor="#0aa" strokeweight="0">
                <v:path arrowok="t"/>
              </v:shape>
              <v:shape id="_x0000_s2858" style="position:absolute;left:27;top:405;width:2;height:18" coordsize="39,334" path="m,2l2,,39,4r,-2l39,334,,334,,2xe" fillcolor="#0aa" strokecolor="#0aa" strokeweight="0">
                <v:path arrowok="t"/>
              </v:shape>
              <v:rect id="_x0000_s2859" style="position:absolute;left:28;top:481;width:2;height:1" fillcolor="#0aa" strokecolor="#0aa" strokeweight="0"/>
            </v:group>
            <v:group id="_x0000_s2860" style="position:absolute;left:29;top:481;width:231;height:343" coordorigin="29,481" coordsize="231,343">
              <v:rect id="_x0000_s2861" style="position:absolute;left:29;top:481;width:2;height:32" fillcolor="#0aa" strokecolor="#0aa" strokeweight="0"/>
              <v:rect id="_x0000_s2862" style="position:absolute;left:30;top:481;width:2;height:37" fillcolor="#0aa" strokecolor="#0aa" strokeweight="0"/>
              <v:rect id="_x0000_s2863" style="position:absolute;left:32;top:481;width:2;height:42" fillcolor="#0aa" strokecolor="#0aa" strokeweight="0"/>
              <v:rect id="_x0000_s2864" style="position:absolute;left:33;top:481;width:2;height:47" fillcolor="#0aa" strokecolor="#0aa" strokeweight="0"/>
              <v:rect id="_x0000_s2865" style="position:absolute;left:34;top:481;width:2;height:51" fillcolor="#0aa" strokecolor="#0aa" strokeweight="0"/>
              <v:rect id="_x0000_s2866" style="position:absolute;left:35;top:481;width:2;height:57" fillcolor="#0aa" strokecolor="#0aa" strokeweight="0"/>
              <v:rect id="_x0000_s2867" style="position:absolute;left:36;top:481;width:2;height:62" fillcolor="#0aa" strokecolor="#0aa" strokeweight="0"/>
              <v:rect id="_x0000_s2868" style="position:absolute;left:37;top:481;width:2;height:68" fillcolor="#0aa" strokecolor="#0aa" strokeweight="0"/>
              <v:rect id="_x0000_s2869" style="position:absolute;left:39;top:481;width:2;height:73" fillcolor="#0aa" strokecolor="#0aa" strokeweight="0"/>
              <v:rect id="_x0000_s2870" style="position:absolute;left:40;top:481;width:2;height:79" fillcolor="#0aa" strokecolor="#0aa" strokeweight="0"/>
              <v:rect id="_x0000_s2871" style="position:absolute;left:41;top:481;width:2;height:84" fillcolor="#0aa" strokecolor="#0aa" strokeweight="0"/>
              <v:rect id="_x0000_s2872" style="position:absolute;left:42;top:481;width:2;height:87" fillcolor="#0aa" strokecolor="#0aa" strokeweight="0"/>
              <v:rect id="_x0000_s2873" style="position:absolute;left:43;top:481;width:2;height:90" fillcolor="#0aa" strokecolor="#0aa" strokeweight="0"/>
              <v:rect id="_x0000_s2874" style="position:absolute;left:44;top:481;width:2;height:93" fillcolor="#0aa" strokecolor="#0aa" strokeweight="0"/>
              <v:rect id="_x0000_s2875" style="position:absolute;left:45;top:481;width:2;height:95" fillcolor="#0aa" strokecolor="#0aa" strokeweight="0"/>
              <v:rect id="_x0000_s2876" style="position:absolute;left:47;top:481;width:2;height:98" fillcolor="#0aa" strokecolor="#0aa" strokeweight="0"/>
              <v:rect id="_x0000_s2877" style="position:absolute;left:48;top:481;width:2;height:101" fillcolor="#0aa" strokecolor="#0aa" strokeweight="0"/>
              <v:rect id="_x0000_s2878" style="position:absolute;left:49;top:481;width:2;height:104" fillcolor="#0aa" strokecolor="#0aa" strokeweight="0"/>
              <v:rect id="_x0000_s2879" style="position:absolute;left:50;top:481;width:2;height:107" fillcolor="#0aa" strokecolor="#0aa" strokeweight="0"/>
              <v:rect id="_x0000_s2880" style="position:absolute;left:51;top:481;width:2;height:110" fillcolor="#0aa" strokecolor="#0aa" strokeweight="0"/>
              <v:rect id="_x0000_s2881" style="position:absolute;left:52;top:481;width:2;height:112" fillcolor="#0aa" strokecolor="#0aa" strokeweight="0"/>
              <v:rect id="_x0000_s2882" style="position:absolute;left:53;top:481;width:2;height:115" fillcolor="#0aa" strokecolor="#0aa" strokeweight="0"/>
              <v:rect id="_x0000_s2883" style="position:absolute;left:55;top:481;width:2;height:118" fillcolor="#0aa" strokecolor="#0aa" strokeweight="0"/>
              <v:rect id="_x0000_s2884" style="position:absolute;left:56;top:481;width:2;height:121" fillcolor="#0aa" strokecolor="#0aa" strokeweight="0"/>
              <v:rect id="_x0000_s2885" style="position:absolute;left:57;top:481;width:2;height:124" fillcolor="#0aa" strokecolor="#0aa" strokeweight="0"/>
              <v:rect id="_x0000_s2886" style="position:absolute;left:58;top:481;width:2;height:127" fillcolor="#0aa" strokecolor="#0aa" strokeweight="0"/>
              <v:rect id="_x0000_s2887" style="position:absolute;left:59;top:481;width:2;height:129" fillcolor="#0aa" strokecolor="#0aa" strokeweight="0"/>
              <v:rect id="_x0000_s2888" style="position:absolute;left:60;top:481;width:2;height:132" fillcolor="#0aa" strokecolor="#0aa" strokeweight="0"/>
              <v:rect id="_x0000_s2889" style="position:absolute;left:61;top:481;width:3;height:134" fillcolor="#0aa" strokecolor="#0aa" strokeweight="0"/>
              <v:rect id="_x0000_s2890" style="position:absolute;left:63;top:481;width:2;height:137" fillcolor="#0aa" strokecolor="#0aa" strokeweight="0"/>
              <v:rect id="_x0000_s2891" style="position:absolute;left:64;top:481;width:2;height:139" fillcolor="#0aa" strokecolor="#0aa" strokeweight="0"/>
              <v:rect id="_x0000_s2892" style="position:absolute;left:65;top:481;width:2;height:142" fillcolor="#0aa" strokecolor="#0aa" strokeweight="0"/>
              <v:rect id="_x0000_s2893" style="position:absolute;left:66;top:481;width:2;height:144" fillcolor="#0aa" strokecolor="#0aa" strokeweight="0"/>
              <v:rect id="_x0000_s2894" style="position:absolute;left:67;top:481;width:2;height:147" fillcolor="#0aa" strokecolor="#0aa" strokeweight="0"/>
              <v:rect id="_x0000_s2895" style="position:absolute;left:68;top:481;width:2;height:149" fillcolor="#0aa" strokecolor="#0aa" strokeweight="0"/>
              <v:rect id="_x0000_s2896" style="position:absolute;left:70;top:481;width:2;height:152" fillcolor="#0aa" strokecolor="#0aa" strokeweight="0"/>
              <v:rect id="_x0000_s2897" style="position:absolute;left:71;top:481;width:2;height:154" fillcolor="#0aa" strokecolor="#0aa" strokeweight="0"/>
              <v:rect id="_x0000_s2898" style="position:absolute;left:72;top:481;width:2;height:157" fillcolor="#0aa" strokecolor="#0aa" strokeweight="0"/>
              <v:rect id="_x0000_s2899" style="position:absolute;left:73;top:481;width:2;height:159" fillcolor="#0aa" strokecolor="#0aa" strokeweight="0"/>
              <v:rect id="_x0000_s2900" style="position:absolute;left:74;top:481;width:2;height:162" fillcolor="#0aa" strokecolor="#0aa" strokeweight="0"/>
              <v:rect id="_x0000_s2901" style="position:absolute;left:75;top:481;width:2;height:164" fillcolor="#0aa" strokecolor="#0aa" strokeweight="0"/>
              <v:rect id="_x0000_s2902" style="position:absolute;left:76;top:481;width:2;height:167" fillcolor="#0aa" strokecolor="#0aa" strokeweight="0"/>
              <v:rect id="_x0000_s2903" style="position:absolute;left:78;top:481;width:2;height:169" fillcolor="#0aa" strokecolor="#0aa" strokeweight="0"/>
              <v:rect id="_x0000_s2904" style="position:absolute;left:79;top:481;width:2;height:172" fillcolor="#0aa" strokecolor="#0aa" strokeweight="0"/>
              <v:rect id="_x0000_s2905" style="position:absolute;left:80;top:481;width:2;height:174" fillcolor="#0aa" strokecolor="#0aa" strokeweight="0"/>
              <v:rect id="_x0000_s2906" style="position:absolute;left:81;top:481;width:2;height:176" fillcolor="#0aa" strokecolor="#0aa" strokeweight="0"/>
              <v:rect id="_x0000_s2907" style="position:absolute;left:82;top:481;width:2;height:178" fillcolor="#0aa" strokecolor="#0aa" strokeweight="0"/>
              <v:rect id="_x0000_s2908" style="position:absolute;left:83;top:481;width:2;height:179" fillcolor="#0aa" strokecolor="#0aa" strokeweight="0"/>
              <v:rect id="_x0000_s2909" style="position:absolute;left:84;top:481;width:2;height:181" fillcolor="#0aa" strokecolor="#0aa" strokeweight="0"/>
              <v:rect id="_x0000_s2910" style="position:absolute;left:86;top:481;width:2;height:183" fillcolor="#0aa" strokecolor="#0aa" strokeweight="0"/>
              <v:rect id="_x0000_s2911" style="position:absolute;left:87;top:481;width:2;height:185" fillcolor="#0aa" strokecolor="#0aa" strokeweight="0"/>
              <v:rect id="_x0000_s2912" style="position:absolute;left:88;top:481;width:2;height:186" fillcolor="#0aa" strokecolor="#0aa" strokeweight="0"/>
              <v:rect id="_x0000_s2913" style="position:absolute;left:89;top:481;width:2;height:188" fillcolor="#0aa" strokecolor="#0aa" strokeweight="0"/>
              <v:rect id="_x0000_s2914" style="position:absolute;left:90;top:481;width:2;height:190" fillcolor="#0aa" strokecolor="#0aa" strokeweight="0"/>
              <v:rect id="_x0000_s2915" style="position:absolute;left:91;top:481;width:2;height:192" fillcolor="#0aa" strokecolor="#0aa" strokeweight="0"/>
              <v:rect id="_x0000_s2916" style="position:absolute;left:93;top:481;width:2;height:193" fillcolor="#0aa" strokecolor="#0aa" strokeweight="0"/>
              <v:rect id="_x0000_s2917" style="position:absolute;left:94;top:481;width:2;height:195" fillcolor="#0aa" strokecolor="#0aa" strokeweight="0"/>
              <v:rect id="_x0000_s2918" style="position:absolute;left:95;top:481;width:2;height:197" fillcolor="#0aa" strokecolor="#0aa" strokeweight="0"/>
              <v:rect id="_x0000_s2919" style="position:absolute;left:96;top:481;width:2;height:199" fillcolor="#0aa" strokecolor="#0aa" strokeweight="0"/>
              <v:rect id="_x0000_s2920" style="position:absolute;left:97;top:481;width:2;height:201" fillcolor="#0aa" strokecolor="#0aa" strokeweight="0"/>
              <v:rect id="_x0000_s2921" style="position:absolute;left:98;top:481;width:2;height:202" fillcolor="#0aa" strokecolor="#0aa" strokeweight="0"/>
              <v:rect id="_x0000_s2922" style="position:absolute;left:99;top:481;width:2;height:204" fillcolor="#0aa" strokecolor="#0aa" strokeweight="0"/>
              <v:rect id="_x0000_s2923" style="position:absolute;left:101;top:481;width:2;height:206" fillcolor="#0aa" strokecolor="#0aa" strokeweight="0"/>
              <v:rect id="_x0000_s2924" style="position:absolute;left:102;top:481;width:2;height:207" fillcolor="#0aa" strokecolor="#0aa" strokeweight="0"/>
              <v:rect id="_x0000_s2925" style="position:absolute;left:103;top:481;width:2;height:209" fillcolor="#0aa" strokecolor="#0aa" strokeweight="0"/>
              <v:rect id="_x0000_s2926" style="position:absolute;left:104;top:481;width:2;height:211" fillcolor="#0aa" strokecolor="#0aa" strokeweight="0"/>
              <v:rect id="_x0000_s2927" style="position:absolute;left:105;top:481;width:2;height:212" fillcolor="#0aa" strokecolor="#0aa" strokeweight="0"/>
              <v:rect id="_x0000_s2928" style="position:absolute;left:106;top:481;width:2;height:214" fillcolor="#0aa" strokecolor="#0aa" strokeweight="0"/>
              <v:rect id="_x0000_s2929" style="position:absolute;left:108;top:481;width:2;height:216" fillcolor="#0aa" strokecolor="#0aa" strokeweight="0"/>
              <v:rect id="_x0000_s2930" style="position:absolute;left:109;top:481;width:2;height:217" fillcolor="#0aa" strokecolor="#0aa" strokeweight="0"/>
              <v:rect id="_x0000_s2931" style="position:absolute;left:110;top:481;width:2;height:219" fillcolor="#0aa" strokecolor="#0aa" strokeweight="0"/>
              <v:rect id="_x0000_s2932" style="position:absolute;left:111;top:481;width:2;height:220" fillcolor="#0aa" strokecolor="#0aa" strokeweight="0"/>
              <v:rect id="_x0000_s2933" style="position:absolute;left:112;top:481;width:2;height:222" fillcolor="#0aa" strokecolor="#0aa" strokeweight="0"/>
              <v:rect id="_x0000_s2934" style="position:absolute;left:113;top:481;width:2;height:224" fillcolor="#0aa" strokecolor="#0aa" strokeweight="0"/>
              <v:rect id="_x0000_s2935" style="position:absolute;left:114;top:481;width:2;height:225" fillcolor="#0aa" strokecolor="#0aa" strokeweight="0"/>
              <v:rect id="_x0000_s2936" style="position:absolute;left:116;top:481;width:2;height:227" fillcolor="#0aa" strokecolor="#0aa" strokeweight="0"/>
              <v:rect id="_x0000_s2937" style="position:absolute;left:117;top:481;width:2;height:229" fillcolor="#0aa" strokecolor="#0aa" strokeweight="0"/>
              <v:rect id="_x0000_s2938" style="position:absolute;left:118;top:481;width:2;height:230" fillcolor="#0aa" strokecolor="#0aa" strokeweight="0"/>
              <v:rect id="_x0000_s2939" style="position:absolute;left:119;top:481;width:2;height:232" fillcolor="#0aa" strokecolor="#0aa" strokeweight="0"/>
              <v:rect id="_x0000_s2940" style="position:absolute;left:120;top:481;width:2;height:234" fillcolor="#0aa" strokecolor="#0aa" strokeweight="0"/>
              <v:rect id="_x0000_s2941" style="position:absolute;left:121;top:481;width:2;height:235" fillcolor="#0aa" strokecolor="#0aa" strokeweight="0"/>
              <v:rect id="_x0000_s2942" style="position:absolute;left:122;top:481;width:2;height:237" fillcolor="#0aa" strokecolor="#0aa" strokeweight="0"/>
              <v:rect id="_x0000_s2943" style="position:absolute;left:124;top:481;width:2;height:238" fillcolor="#0aa" strokecolor="#0aa" strokeweight="0"/>
              <v:rect id="_x0000_s2944" style="position:absolute;left:125;top:481;width:2;height:240" fillcolor="#0aa" strokecolor="#0aa" strokeweight="0"/>
              <v:rect id="_x0000_s2945" style="position:absolute;left:126;top:481;width:2;height:242" fillcolor="#0aa" strokecolor="#0aa" strokeweight="0"/>
              <v:rect id="_x0000_s2946" style="position:absolute;left:127;top:481;width:2;height:243" fillcolor="#0aa" strokecolor="#0aa" strokeweight="0"/>
              <v:rect id="_x0000_s2947" style="position:absolute;left:128;top:481;width:2;height:245" fillcolor="#0aa" strokecolor="#0aa" strokeweight="0"/>
              <v:rect id="_x0000_s2948" style="position:absolute;left:129;top:481;width:2;height:246" fillcolor="#0aa" strokecolor="#0aa" strokeweight="0"/>
              <v:rect id="_x0000_s2949" style="position:absolute;left:130;top:481;width:2;height:247" fillcolor="#0aa" strokecolor="#0aa" strokeweight="0"/>
              <v:rect id="_x0000_s2950" style="position:absolute;left:132;top:481;width:2;height:248" fillcolor="#0aa" strokecolor="#0aa" strokeweight="0"/>
              <v:rect id="_x0000_s2951" style="position:absolute;left:133;top:481;width:2;height:249" fillcolor="#0aa" strokecolor="#0aa" strokeweight="0"/>
              <v:rect id="_x0000_s2952" style="position:absolute;left:134;top:481;width:2;height:250" fillcolor="#0aa" strokecolor="#0aa" strokeweight="0"/>
              <v:rect id="_x0000_s2953" style="position:absolute;left:135;top:481;width:2;height:252" fillcolor="#0aa" strokecolor="#0aa" strokeweight="0"/>
              <v:rect id="_x0000_s2954" style="position:absolute;left:136;top:481;width:2;height:253" fillcolor="#0aa" strokecolor="#0aa" strokeweight="0"/>
              <v:rect id="_x0000_s2955" style="position:absolute;left:137;top:481;width:2;height:254" fillcolor="#0aa" strokecolor="#0aa" strokeweight="0"/>
              <v:rect id="_x0000_s2956" style="position:absolute;left:138;top:481;width:3;height:255" fillcolor="#0aa" strokecolor="#0aa" strokeweight="0"/>
              <v:rect id="_x0000_s2957" style="position:absolute;left:140;top:481;width:2;height:256" fillcolor="#0aa" strokecolor="#0aa" strokeweight="0"/>
              <v:rect id="_x0000_s2958" style="position:absolute;left:141;top:481;width:2;height:257" fillcolor="#0aa" strokecolor="#0aa" strokeweight="0"/>
              <v:rect id="_x0000_s2959" style="position:absolute;left:142;top:481;width:2;height:258" fillcolor="#0aa" strokecolor="#0aa" strokeweight="0"/>
              <v:rect id="_x0000_s2960" style="position:absolute;left:143;top:481;width:2;height:259" fillcolor="#0aa" strokecolor="#0aa" strokeweight="0"/>
              <v:rect id="_x0000_s2961" style="position:absolute;left:144;top:481;width:2;height:261" fillcolor="#0aa" strokecolor="#0aa" strokeweight="0"/>
              <v:rect id="_x0000_s2962" style="position:absolute;left:145;top:488;width:2;height:255" fillcolor="#0aa" strokecolor="#0aa" strokeweight="0"/>
              <v:rect id="_x0000_s2963" style="position:absolute;left:147;top:498;width:2;height:246" fillcolor="#0aa" strokecolor="#0aa" strokeweight="0"/>
              <v:rect id="_x0000_s2964" style="position:absolute;left:148;top:509;width:2;height:236" fillcolor="#0aa" strokecolor="#0aa" strokeweight="0"/>
              <v:rect id="_x0000_s2965" style="position:absolute;left:149;top:518;width:2;height:228" fillcolor="#0aa" strokecolor="#0aa" strokeweight="0"/>
              <v:rect id="_x0000_s2966" style="position:absolute;left:150;top:526;width:2;height:221" fillcolor="#0aa" strokecolor="#0aa" strokeweight="0"/>
              <v:rect id="_x0000_s2967" style="position:absolute;left:151;top:533;width:2;height:215" fillcolor="#0aa" strokecolor="#0aa" strokeweight="0"/>
              <v:rect id="_x0000_s2968" style="position:absolute;left:152;top:539;width:2;height:210" fillcolor="#0aa" strokecolor="#0aa" strokeweight="0"/>
              <v:rect id="_x0000_s2969" style="position:absolute;left:153;top:544;width:3;height:206" fillcolor="#0aa" strokecolor="#0aa" strokeweight="0"/>
              <v:rect id="_x0000_s2970" style="position:absolute;left:155;top:549;width:2;height:203" fillcolor="#0aa" strokecolor="#0aa" strokeweight="0"/>
              <v:rect id="_x0000_s2971" style="position:absolute;left:156;top:555;width:2;height:198" fillcolor="#0aa" strokecolor="#0aa" strokeweight="0"/>
              <v:rect id="_x0000_s2972" style="position:absolute;left:157;top:560;width:2;height:194" fillcolor="#0aa" strokecolor="#0aa" strokeweight="0"/>
              <v:rect id="_x0000_s2973" style="position:absolute;left:158;top:566;width:2;height:189" fillcolor="#0aa" strokecolor="#0aa" strokeweight="0"/>
              <v:rect id="_x0000_s2974" style="position:absolute;left:159;top:572;width:2;height:184" fillcolor="#0aa" strokecolor="#0aa" strokeweight="0"/>
              <v:rect id="_x0000_s2975" style="position:absolute;left:160;top:578;width:2;height:179" fillcolor="#0aa" strokecolor="#0aa" strokeweight="0"/>
              <v:rect id="_x0000_s2976" style="position:absolute;left:162;top:582;width:2;height:176" fillcolor="#0aa" strokecolor="#0aa" strokeweight="0"/>
              <v:rect id="_x0000_s2977" style="position:absolute;left:163;top:586;width:2;height:173" fillcolor="#0aa" strokecolor="#0aa" strokeweight="0"/>
              <v:rect id="_x0000_s2978" style="position:absolute;left:164;top:591;width:2;height:169" fillcolor="#0aa" strokecolor="#0aa" strokeweight="0"/>
              <v:rect id="_x0000_s2979" style="position:absolute;left:165;top:595;width:2;height:166" fillcolor="#0aa" strokecolor="#0aa" strokeweight="0"/>
              <v:rect id="_x0000_s2980" style="position:absolute;left:166;top:599;width:2;height:163" fillcolor="#0aa" strokecolor="#0aa" strokeweight="0"/>
              <v:rect id="_x0000_s2981" style="position:absolute;left:167;top:603;width:2;height:160" fillcolor="#0aa" strokecolor="#0aa" strokeweight="0"/>
              <v:rect id="_x0000_s2982" style="position:absolute;left:168;top:606;width:2;height:158" fillcolor="#0aa" strokecolor="#0aa" strokeweight="0"/>
              <v:rect id="_x0000_s2983" style="position:absolute;left:170;top:609;width:2;height:156" fillcolor="#0aa" strokecolor="#0aa" strokeweight="0"/>
              <v:rect id="_x0000_s2984" style="position:absolute;left:171;top:612;width:2;height:154" fillcolor="#0aa" strokecolor="#0aa" strokeweight="0"/>
              <v:rect id="_x0000_s2985" style="position:absolute;left:172;top:615;width:2;height:152" fillcolor="#0aa" strokecolor="#0aa" strokeweight="0"/>
              <v:rect id="_x0000_s2986" style="position:absolute;left:173;top:618;width:2;height:150" fillcolor="#0aa" strokecolor="#0aa" strokeweight="0"/>
              <v:rect id="_x0000_s2987" style="position:absolute;left:174;top:621;width:2;height:148" fillcolor="#0aa" strokecolor="#0aa" strokeweight="0"/>
              <v:rect id="_x0000_s2988" style="position:absolute;left:175;top:624;width:2;height:146" fillcolor="#0aa" strokecolor="#0aa" strokeweight="0"/>
              <v:rect id="_x0000_s2989" style="position:absolute;left:176;top:627;width:2;height:144" fillcolor="#0aa" strokecolor="#0aa" strokeweight="0"/>
              <v:rect id="_x0000_s2990" style="position:absolute;left:178;top:629;width:2;height:143" fillcolor="#0aa" strokecolor="#0aa" strokeweight="0"/>
              <v:rect id="_x0000_s2991" style="position:absolute;left:179;top:632;width:2;height:141" fillcolor="#0aa" strokecolor="#0aa" strokeweight="0"/>
              <v:rect id="_x0000_s2992" style="position:absolute;left:180;top:634;width:2;height:140" fillcolor="#0aa" strokecolor="#0aa" strokeweight="0"/>
              <v:rect id="_x0000_s2993" style="position:absolute;left:181;top:636;width:2;height:139" fillcolor="#0aa" strokecolor="#0aa" strokeweight="0"/>
              <v:rect id="_x0000_s2994" style="position:absolute;left:182;top:638;width:2;height:137" fillcolor="#0aa" strokecolor="#0aa" strokeweight="0"/>
              <v:rect id="_x0000_s2995" style="position:absolute;left:183;top:641;width:2;height:135" fillcolor="#0aa" strokecolor="#0aa" strokeweight="0"/>
              <v:rect id="_x0000_s2996" style="position:absolute;left:185;top:643;width:2;height:134" fillcolor="#0aa" strokecolor="#0aa" strokeweight="0"/>
              <v:rect id="_x0000_s2997" style="position:absolute;left:186;top:645;width:2;height:133" fillcolor="#0aa" strokecolor="#0aa" strokeweight="0"/>
              <v:rect id="_x0000_s2998" style="position:absolute;left:187;top:648;width:2;height:131" fillcolor="#0aa" strokecolor="#0aa" strokeweight="0"/>
              <v:rect id="_x0000_s2999" style="position:absolute;left:188;top:650;width:2;height:130" fillcolor="#0aa" strokecolor="#0aa" strokeweight="0"/>
              <v:rect id="_x0000_s3000" style="position:absolute;left:189;top:652;width:2;height:129" fillcolor="#0aa" strokecolor="#0aa" strokeweight="0"/>
              <v:rect id="_x0000_s3001" style="position:absolute;left:190;top:654;width:2;height:128" fillcolor="#0aa" strokecolor="#0aa" strokeweight="0"/>
              <v:rect id="_x0000_s3002" style="position:absolute;left:191;top:657;width:2;height:126" fillcolor="#0aa" strokecolor="#0aa" strokeweight="0"/>
              <v:rect id="_x0000_s3003" style="position:absolute;left:193;top:659;width:2;height:125" fillcolor="#0aa" strokecolor="#0aa" strokeweight="0"/>
              <v:rect id="_x0000_s3004" style="position:absolute;left:194;top:661;width:2;height:124" fillcolor="#0aa" strokecolor="#0aa" strokeweight="0"/>
              <v:rect id="_x0000_s3005" style="position:absolute;left:195;top:664;width:2;height:121" fillcolor="#0aa" strokecolor="#0aa" strokeweight="0"/>
              <v:rect id="_x0000_s3006" style="position:absolute;left:196;top:666;width:2;height:120" fillcolor="#0aa" strokecolor="#0aa" strokeweight="0"/>
              <v:rect id="_x0000_s3007" style="position:absolute;left:197;top:668;width:2;height:119" fillcolor="#0aa" strokecolor="#0aa" strokeweight="0"/>
              <v:rect id="_x0000_s3008" style="position:absolute;left:198;top:671;width:2;height:117" fillcolor="#0aa" strokecolor="#0aa" strokeweight="0"/>
              <v:rect id="_x0000_s3009" style="position:absolute;left:199;top:673;width:2;height:116" fillcolor="#0aa" strokecolor="#0aa" strokeweight="0"/>
              <v:rect id="_x0000_s3010" style="position:absolute;left:201;top:675;width:2;height:115" fillcolor="#0aa" strokecolor="#0aa" strokeweight="0"/>
              <v:rect id="_x0000_s3011" style="position:absolute;left:202;top:677;width:2;height:114" fillcolor="#0aa" strokecolor="#0aa" strokeweight="0"/>
              <v:rect id="_x0000_s3012" style="position:absolute;left:203;top:680;width:2;height:111" fillcolor="#0aa" strokecolor="#0aa" strokeweight="0"/>
              <v:rect id="_x0000_s3013" style="position:absolute;left:204;top:682;width:2;height:110" fillcolor="#0aa" strokecolor="#0aa" strokeweight="0"/>
              <v:rect id="_x0000_s3014" style="position:absolute;left:205;top:684;width:2;height:109" fillcolor="#0aa" strokecolor="#0aa" strokeweight="0"/>
              <v:rect id="_x0000_s3015" style="position:absolute;left:206;top:687;width:2;height:107" fillcolor="#0aa" strokecolor="#0aa" strokeweight="0"/>
              <v:rect id="_x0000_s3016" style="position:absolute;left:207;top:688;width:3;height:107" fillcolor="#0aa" strokecolor="#0aa" strokeweight="0"/>
              <v:rect id="_x0000_s3017" style="position:absolute;left:209;top:690;width:2;height:106" fillcolor="#0aa" strokecolor="#0aa" strokeweight="0"/>
              <v:rect id="_x0000_s3018" style="position:absolute;left:210;top:692;width:2;height:104" fillcolor="#0aa" strokecolor="#0aa" strokeweight="0"/>
              <v:rect id="_x0000_s3019" style="position:absolute;left:211;top:693;width:2;height:104" fillcolor="#0aa" strokecolor="#0aa" strokeweight="0"/>
              <v:rect id="_x0000_s3020" style="position:absolute;left:212;top:695;width:2;height:103" fillcolor="#0aa" strokecolor="#0aa" strokeweight="0"/>
              <v:rect id="_x0000_s3021" style="position:absolute;left:213;top:697;width:2;height:102" fillcolor="#0aa" strokecolor="#0aa" strokeweight="0"/>
              <v:rect id="_x0000_s3022" style="position:absolute;left:214;top:698;width:2;height:102" fillcolor="#0aa" strokecolor="#0aa" strokeweight="0"/>
              <v:rect id="_x0000_s3023" style="position:absolute;left:216;top:700;width:2;height:101" fillcolor="#0aa" strokecolor="#0aa" strokeweight="0"/>
              <v:rect id="_x0000_s3024" style="position:absolute;left:217;top:702;width:2;height:99" fillcolor="#0aa" strokecolor="#0aa" strokeweight="0"/>
              <v:rect id="_x0000_s3025" style="position:absolute;left:218;top:703;width:2;height:99" fillcolor="#0aa" strokecolor="#0aa" strokeweight="0"/>
              <v:rect id="_x0000_s3026" style="position:absolute;left:219;top:705;width:2;height:98" fillcolor="#0aa" strokecolor="#0aa" strokeweight="0"/>
              <v:rect id="_x0000_s3027" style="position:absolute;left:220;top:707;width:2;height:97" fillcolor="#0aa" strokecolor="#0aa" strokeweight="0"/>
              <v:rect id="_x0000_s3028" style="position:absolute;left:221;top:708;width:2;height:97" fillcolor="#0aa" strokecolor="#0aa" strokeweight="0"/>
              <v:rect id="_x0000_s3029" style="position:absolute;left:222;top:710;width:2;height:96" fillcolor="#0aa" strokecolor="#0aa" strokeweight="0"/>
              <v:rect id="_x0000_s3030" style="position:absolute;left:224;top:712;width:2;height:94" fillcolor="#0aa" strokecolor="#0aa" strokeweight="0"/>
              <v:rect id="_x0000_s3031" style="position:absolute;left:225;top:713;width:2;height:94" fillcolor="#0aa" strokecolor="#0aa" strokeweight="0"/>
              <v:rect id="_x0000_s3032" style="position:absolute;left:226;top:715;width:2;height:92" fillcolor="#0aa" strokecolor="#0aa" strokeweight="0"/>
              <v:rect id="_x0000_s3033" style="position:absolute;left:227;top:716;width:2;height:92" fillcolor="#0aa" strokecolor="#0aa" strokeweight="0"/>
              <v:rect id="_x0000_s3034" style="position:absolute;left:228;top:718;width:2;height:91" fillcolor="#0aa" strokecolor="#0aa" strokeweight="0"/>
              <v:rect id="_x0000_s3035" style="position:absolute;left:229;top:720;width:2;height:89" fillcolor="#0aa" strokecolor="#0aa" strokeweight="0"/>
              <v:rect id="_x0000_s3036" style="position:absolute;left:230;top:721;width:3;height:89" fillcolor="#0aa" strokecolor="#0aa" strokeweight="0"/>
              <v:rect id="_x0000_s3037" style="position:absolute;left:232;top:723;width:2;height:87" fillcolor="#0aa" strokecolor="#0aa" strokeweight="0"/>
              <v:rect id="_x0000_s3038" style="position:absolute;left:233;top:725;width:2;height:86" fillcolor="#0aa" strokecolor="#0aa" strokeweight="0"/>
              <v:rect id="_x0000_s3039" style="position:absolute;left:234;top:726;width:2;height:86" fillcolor="#0aa" strokecolor="#0aa" strokeweight="0"/>
              <v:rect id="_x0000_s3040" style="position:absolute;left:235;top:728;width:2;height:84" fillcolor="#0aa" strokecolor="#0aa" strokeweight="0"/>
              <v:rect id="_x0000_s3041" style="position:absolute;left:236;top:730;width:2;height:83" fillcolor="#0aa" strokecolor="#0aa" strokeweight="0"/>
              <v:rect id="_x0000_s3042" style="position:absolute;left:237;top:731;width:2;height:82" fillcolor="#0aa" strokecolor="#0aa" strokeweight="0"/>
              <v:rect id="_x0000_s3043" style="position:absolute;left:239;top:733;width:2;height:81" fillcolor="#0aa" strokecolor="#0aa" strokeweight="0"/>
              <v:rect id="_x0000_s3044" style="position:absolute;left:240;top:734;width:2;height:81" fillcolor="#0aa" strokecolor="#0aa" strokeweight="0"/>
              <v:rect id="_x0000_s3045" style="position:absolute;left:241;top:735;width:2;height:80" fillcolor="#0aa" strokecolor="#0aa" strokeweight="0"/>
              <v:rect id="_x0000_s3046" style="position:absolute;left:242;top:736;width:2;height:80" fillcolor="#0aa" strokecolor="#0aa" strokeweight="0"/>
              <v:rect id="_x0000_s3047" style="position:absolute;left:243;top:737;width:2;height:79" fillcolor="#0aa" strokecolor="#0aa" strokeweight="0"/>
              <v:rect id="_x0000_s3048" style="position:absolute;left:244;top:739;width:2;height:78" fillcolor="#0aa" strokecolor="#0aa" strokeweight="0"/>
              <v:rect id="_x0000_s3049" style="position:absolute;left:245;top:740;width:2;height:78" fillcolor="#0aa" strokecolor="#0aa" strokeweight="0"/>
              <v:rect id="_x0000_s3050" style="position:absolute;left:247;top:741;width:2;height:77" fillcolor="#0aa" strokecolor="#0aa" strokeweight="0"/>
              <v:rect id="_x0000_s3051" style="position:absolute;left:248;top:742;width:2;height:77" fillcolor="#0aa" strokecolor="#0aa" strokeweight="0"/>
              <v:rect id="_x0000_s3052" style="position:absolute;left:249;top:743;width:2;height:77" fillcolor="#0aa" strokecolor="#0aa" strokeweight="0"/>
              <v:rect id="_x0000_s3053" style="position:absolute;left:250;top:744;width:2;height:76" fillcolor="#0aa" strokecolor="#0aa" strokeweight="0"/>
              <v:rect id="_x0000_s3054" style="position:absolute;left:251;top:746;width:2;height:75" fillcolor="#0aa" strokecolor="#0aa" strokeweight="0"/>
              <v:rect id="_x0000_s3055" style="position:absolute;left:252;top:747;width:2;height:74" fillcolor="#0aa" strokecolor="#0aa" strokeweight="0"/>
              <v:rect id="_x0000_s3056" style="position:absolute;left:253;top:748;width:2;height:74" fillcolor="#0aa" strokecolor="#0aa" strokeweight="0"/>
              <v:rect id="_x0000_s3057" style="position:absolute;left:255;top:749;width:2;height:74" fillcolor="#0aa" strokecolor="#0aa" strokeweight="0"/>
              <v:rect id="_x0000_s3058" style="position:absolute;left:256;top:750;width:2;height:73" fillcolor="#0aa" strokecolor="#0aa" strokeweight="0"/>
              <v:rect id="_x0000_s3059" style="position:absolute;left:257;top:752;width:2;height:72" fillcolor="#0aa" strokecolor="#0aa" strokeweight="0"/>
              <v:rect id="_x0000_s3060" style="position:absolute;left:258;top:753;width:2;height:71" fillcolor="#0aa" strokecolor="#0aa" strokeweight="0"/>
            </v:group>
            <v:group id="_x0000_s3061" style="position:absolute;left:259;top:213;width:231;height:656" coordorigin="259,213" coordsize="231,656">
              <v:rect id="_x0000_s3062" style="position:absolute;left:259;top:754;width:2;height:71" fillcolor="#0aa" strokecolor="#0aa" strokeweight="0"/>
              <v:rect id="_x0000_s3063" style="position:absolute;left:260;top:755;width:2;height:71" fillcolor="#0aa" strokecolor="#0aa" strokeweight="0"/>
              <v:rect id="_x0000_s3064" style="position:absolute;left:262;top:756;width:2;height:70" fillcolor="#0aa" strokecolor="#0aa" strokeweight="0"/>
              <v:rect id="_x0000_s3065" style="position:absolute;left:263;top:758;width:2;height:69" fillcolor="#0aa" strokecolor="#0aa" strokeweight="0"/>
              <v:rect id="_x0000_s3066" style="position:absolute;left:264;top:759;width:2;height:68" fillcolor="#0aa" strokecolor="#0aa" strokeweight="0"/>
              <v:rect id="_x0000_s3067" style="position:absolute;left:265;top:760;width:2;height:68" fillcolor="#0aa" strokecolor="#0aa" strokeweight="0"/>
              <v:rect id="_x0000_s3068" style="position:absolute;left:266;top:761;width:2;height:68" fillcolor="#0aa" strokecolor="#0aa" strokeweight="0"/>
              <v:rect id="_x0000_s3069" style="position:absolute;left:267;top:762;width:2;height:67" fillcolor="#0aa" strokecolor="#0aa" strokeweight="0"/>
              <v:rect id="_x0000_s3070" style="position:absolute;left:268;top:764;width:2;height:66" fillcolor="#0aa" strokecolor="#0aa" strokeweight="0"/>
              <v:rect id="_x0000_s3071" style="position:absolute;left:270;top:765;width:2;height:65" fillcolor="#0aa" strokecolor="#0aa" strokeweight="0"/>
              <v:rect id="_x0000_s3072" style="position:absolute;left:271;top:766;width:2;height:65" fillcolor="#0aa" strokecolor="#0aa" strokeweight="0"/>
              <v:rect id="_x0000_s3073" style="position:absolute;left:272;top:767;width:2;height:64" fillcolor="#0aa" strokecolor="#0aa" strokeweight="0"/>
              <v:rect id="_x0000_s3074" style="position:absolute;left:273;top:768;width:2;height:64" fillcolor="#0aa" strokecolor="#0aa" strokeweight="0"/>
              <v:rect id="_x0000_s3075" style="position:absolute;left:274;top:769;width:2;height:63" fillcolor="#0aa" strokecolor="#0aa" strokeweight="0"/>
              <v:rect id="_x0000_s3076" style="position:absolute;left:275;top:771;width:2;height:62" fillcolor="#0aa" strokecolor="#0aa" strokeweight="0"/>
              <v:rect id="_x0000_s3077" style="position:absolute;left:276;top:772;width:2;height:61" fillcolor="#0aa" strokecolor="#0aa" strokeweight="0"/>
              <v:rect id="_x0000_s3078" style="position:absolute;left:278;top:773;width:2;height:60" fillcolor="#0aa" strokecolor="#0aa" strokeweight="0"/>
              <v:rect id="_x0000_s3079" style="position:absolute;left:279;top:774;width:2;height:60" fillcolor="#0aa" strokecolor="#0aa" strokeweight="0"/>
              <v:rect id="_x0000_s3080" style="position:absolute;left:280;top:774;width:2;height:60" fillcolor="#0aa" strokecolor="#0aa" strokeweight="0"/>
              <v:rect id="_x0000_s3081" style="position:absolute;left:281;top:775;width:2;height:60" fillcolor="#0aa" strokecolor="#0aa" strokeweight="0"/>
              <v:rect id="_x0000_s3082" style="position:absolute;left:282;top:776;width:2;height:59" fillcolor="#0aa" strokecolor="#0aa" strokeweight="0"/>
              <v:rect id="_x0000_s3083" style="position:absolute;left:283;top:777;width:2;height:58" fillcolor="#0aa" strokecolor="#0aa" strokeweight="0"/>
              <v:rect id="_x0000_s3084" style="position:absolute;left:284;top:778;width:3;height:58" fillcolor="#0aa" strokecolor="#0aa" strokeweight="0"/>
              <v:rect id="_x0000_s3085" style="position:absolute;left:286;top:778;width:2;height:58" fillcolor="#0aa" strokecolor="#0aa" strokeweight="0"/>
              <v:rect id="_x0000_s3086" style="position:absolute;left:287;top:779;width:2;height:58" fillcolor="#0aa" strokecolor="#0aa" strokeweight="0"/>
              <v:rect id="_x0000_s3087" style="position:absolute;left:288;top:780;width:2;height:57" fillcolor="#0aa" strokecolor="#0aa" strokeweight="0"/>
              <v:rect id="_x0000_s3088" style="position:absolute;left:289;top:781;width:2;height:57" fillcolor="#0aa" strokecolor="#0aa" strokeweight="0"/>
              <v:rect id="_x0000_s3089" style="position:absolute;left:290;top:782;width:2;height:56" fillcolor="#0aa" strokecolor="#0aa" strokeweight="0"/>
              <v:rect id="_x0000_s3090" style="position:absolute;left:291;top:783;width:2;height:56" fillcolor="#0aa" strokecolor="#0aa" strokeweight="0"/>
              <v:rect id="_x0000_s3091" style="position:absolute;left:293;top:783;width:2;height:56" fillcolor="#0aa" strokecolor="#0aa" strokeweight="0"/>
              <v:rect id="_x0000_s3092" style="position:absolute;left:294;top:784;width:2;height:55" fillcolor="#0aa" strokecolor="#0aa" strokeweight="0"/>
              <v:rect id="_x0000_s3093" style="position:absolute;left:295;top:785;width:2;height:55" fillcolor="#0aa" strokecolor="#0aa" strokeweight="0"/>
              <v:rect id="_x0000_s3094" style="position:absolute;left:296;top:786;width:2;height:54" fillcolor="#0aa" strokecolor="#0aa" strokeweight="0"/>
              <v:rect id="_x0000_s3095" style="position:absolute;left:297;top:787;width:2;height:54" fillcolor="#0aa" strokecolor="#0aa" strokeweight="0"/>
              <v:rect id="_x0000_s3096" style="position:absolute;left:298;top:787;width:2;height:54" fillcolor="#0aa" strokecolor="#0aa" strokeweight="0"/>
              <v:rect id="_x0000_s3097" style="position:absolute;left:299;top:788;width:2;height:53" fillcolor="#0aa" strokecolor="#0aa" strokeweight="0"/>
              <v:rect id="_x0000_s3098" style="position:absolute;left:301;top:789;width:2;height:53" fillcolor="#0aa" strokecolor="#0aa" strokeweight="0"/>
              <v:rect id="_x0000_s3099" style="position:absolute;left:302;top:790;width:2;height:52" fillcolor="#0aa" strokecolor="#0aa" strokeweight="0"/>
              <v:rect id="_x0000_s3100" style="position:absolute;left:303;top:791;width:2;height:52" fillcolor="#0aa" strokecolor="#0aa" strokeweight="0"/>
              <v:rect id="_x0000_s3101" style="position:absolute;left:304;top:792;width:2;height:51" fillcolor="#0aa" strokecolor="#0aa" strokeweight="0"/>
              <v:rect id="_x0000_s3102" style="position:absolute;left:305;top:792;width:2;height:51" fillcolor="#0aa" strokecolor="#0aa" strokeweight="0"/>
              <v:rect id="_x0000_s3103" style="position:absolute;left:306;top:793;width:2;height:51" fillcolor="#0aa" strokecolor="#0aa" strokeweight="0"/>
              <v:rect id="_x0000_s3104" style="position:absolute;left:307;top:794;width:2;height:50" fillcolor="#0aa" strokecolor="#0aa" strokeweight="0"/>
              <v:rect id="_x0000_s3105" style="position:absolute;left:309;top:795;width:2;height:49" fillcolor="#0aa" strokecolor="#0aa" strokeweight="0"/>
              <v:rect id="_x0000_s3106" style="position:absolute;left:310;top:796;width:2;height:48" fillcolor="#0aa" strokecolor="#0aa" strokeweight="0"/>
              <v:rect id="_x0000_s3107" style="position:absolute;left:311;top:796;width:2;height:49" fillcolor="#0aa" strokecolor="#0aa" strokeweight="0"/>
              <v:rect id="_x0000_s3108" style="position:absolute;left:312;top:797;width:2;height:48" fillcolor="#0aa" strokecolor="#0aa" strokeweight="0"/>
              <v:rect id="_x0000_s3109" style="position:absolute;left:313;top:798;width:2;height:47" fillcolor="#0aa" strokecolor="#0aa" strokeweight="0"/>
              <v:rect id="_x0000_s3110" style="position:absolute;left:314;top:799;width:2;height:46" fillcolor="#0aa" strokecolor="#0aa" strokeweight="0"/>
              <v:rect id="_x0000_s3111" style="position:absolute;left:316;top:800;width:2;height:46" fillcolor="#0aa" strokecolor="#0aa" strokeweight="0"/>
              <v:rect id="_x0000_s3112" style="position:absolute;left:317;top:800;width:2;height:46" fillcolor="#0aa" strokecolor="#0aa" strokeweight="0"/>
              <v:rect id="_x0000_s3113" style="position:absolute;left:318;top:801;width:2;height:45" fillcolor="#0aa" strokecolor="#0aa" strokeweight="0"/>
              <v:rect id="_x0000_s3114" style="position:absolute;left:319;top:801;width:2;height:46" fillcolor="#0aa" strokecolor="#0aa" strokeweight="0"/>
              <v:rect id="_x0000_s3115" style="position:absolute;left:320;top:802;width:2;height:45" fillcolor="#0aa" strokecolor="#0aa" strokeweight="0"/>
              <v:rect id="_x0000_s3116" style="position:absolute;left:321;top:802;width:2;height:45" fillcolor="#0aa" strokecolor="#0aa" strokeweight="0"/>
              <v:rect id="_x0000_s3117" style="position:absolute;left:322;top:803;width:2;height:44" fillcolor="#0aa" strokecolor="#0aa" strokeweight="0"/>
              <v:rect id="_x0000_s3118" style="position:absolute;left:324;top:803;width:2;height:45" fillcolor="#0aa" strokecolor="#0aa" strokeweight="0"/>
              <v:rect id="_x0000_s3119" style="position:absolute;left:325;top:804;width:2;height:44" fillcolor="#0aa" strokecolor="#0aa" strokeweight="0"/>
              <v:rect id="_x0000_s3120" style="position:absolute;left:326;top:804;width:2;height:44" fillcolor="#0aa" strokecolor="#0aa" strokeweight="0"/>
              <v:rect id="_x0000_s3121" style="position:absolute;left:327;top:805;width:2;height:44" fillcolor="#0aa" strokecolor="#0aa" strokeweight="0"/>
              <v:rect id="_x0000_s3122" style="position:absolute;left:328;top:806;width:2;height:43" fillcolor="#0aa" strokecolor="#0aa" strokeweight="0"/>
              <v:rect id="_x0000_s3123" style="position:absolute;left:329;top:806;width:2;height:43" fillcolor="#0aa" strokecolor="#0aa" strokeweight="0"/>
              <v:rect id="_x0000_s3124" style="position:absolute;left:330;top:807;width:3;height:43" fillcolor="#0aa" strokecolor="#0aa" strokeweight="0"/>
              <v:rect id="_x0000_s3125" style="position:absolute;left:332;top:807;width:2;height:43" fillcolor="#0aa" strokecolor="#0aa" strokeweight="0"/>
              <v:rect id="_x0000_s3126" style="position:absolute;left:333;top:808;width:2;height:42" fillcolor="#0aa" strokecolor="#0aa" strokeweight="0"/>
              <v:rect id="_x0000_s3127" style="position:absolute;left:334;top:808;width:2;height:42" fillcolor="#0aa" strokecolor="#0aa" strokeweight="0"/>
              <v:rect id="_x0000_s3128" style="position:absolute;left:335;top:809;width:2;height:42" fillcolor="#0aa" strokecolor="#0aa" strokeweight="0"/>
              <v:rect id="_x0000_s3129" style="position:absolute;left:336;top:810;width:2;height:41" fillcolor="#0aa" strokecolor="#0aa" strokeweight="0"/>
              <v:rect id="_x0000_s3130" style="position:absolute;left:337;top:810;width:2;height:41" fillcolor="#0aa" strokecolor="#0aa" strokeweight="0"/>
              <v:rect id="_x0000_s3131" style="position:absolute;left:339;top:811;width:2;height:41" fillcolor="#0aa" strokecolor="#0aa" strokeweight="0"/>
              <v:rect id="_x0000_s3132" style="position:absolute;left:340;top:811;width:2;height:41" fillcolor="#0aa" strokecolor="#0aa" strokeweight="0"/>
              <v:rect id="_x0000_s3133" style="position:absolute;left:341;top:812;width:2;height:40" fillcolor="#0aa" strokecolor="#0aa" strokeweight="0"/>
              <v:rect id="_x0000_s3134" style="position:absolute;left:342;top:812;width:2;height:40" fillcolor="#0aa" strokecolor="#0aa" strokeweight="0"/>
              <v:rect id="_x0000_s3135" style="position:absolute;left:343;top:813;width:2;height:40" fillcolor="#0aa" strokecolor="#0aa" strokeweight="0"/>
              <v:rect id="_x0000_s3136" style="position:absolute;left:344;top:813;width:2;height:40" fillcolor="#0aa" strokecolor="#0aa" strokeweight="0"/>
              <v:rect id="_x0000_s3137" style="position:absolute;left:345;top:814;width:2;height:39" fillcolor="#0aa" strokecolor="#0aa" strokeweight="0"/>
              <v:rect id="_x0000_s3138" style="position:absolute;left:347;top:815;width:2;height:39" fillcolor="#0aa" strokecolor="#0aa" strokeweight="0"/>
              <v:rect id="_x0000_s3139" style="position:absolute;left:348;top:815;width:2;height:39" fillcolor="#0aa" strokecolor="#0aa" strokeweight="0"/>
              <v:rect id="_x0000_s3140" style="position:absolute;left:349;top:816;width:2;height:38" fillcolor="#0aa" strokecolor="#0aa" strokeweight="0"/>
              <v:rect id="_x0000_s3141" style="position:absolute;left:350;top:816;width:2;height:38" fillcolor="#0aa" strokecolor="#0aa" strokeweight="0"/>
              <v:rect id="_x0000_s3142" style="position:absolute;left:351;top:817;width:2;height:38" fillcolor="#0aa" strokecolor="#0aa" strokeweight="0"/>
              <v:rect id="_x0000_s3143" style="position:absolute;left:352;top:817;width:2;height:38" fillcolor="#0aa" strokecolor="#0aa" strokeweight="0"/>
              <v:rect id="_x0000_s3144" style="position:absolute;left:353;top:818;width:2;height:37" fillcolor="#0aa" strokecolor="#0aa" strokeweight="0"/>
              <v:rect id="_x0000_s3145" style="position:absolute;left:355;top:818;width:2;height:38" fillcolor="#0aa" strokecolor="#0aa" strokeweight="0"/>
              <v:rect id="_x0000_s3146" style="position:absolute;left:356;top:819;width:2;height:37" fillcolor="#0aa" strokecolor="#0aa" strokeweight="0"/>
              <v:rect id="_x0000_s3147" style="position:absolute;left:357;top:820;width:2;height:36" fillcolor="#0aa" strokecolor="#0aa" strokeweight="0"/>
              <v:rect id="_x0000_s3148" style="position:absolute;left:358;top:820;width:2;height:36" fillcolor="#0aa" strokecolor="#0aa" strokeweight="0"/>
              <v:rect id="_x0000_s3149" style="position:absolute;left:359;top:821;width:2;height:36" fillcolor="#0aa" strokecolor="#0aa" strokeweight="0"/>
              <v:rect id="_x0000_s3150" style="position:absolute;left:360;top:821;width:2;height:36" fillcolor="#0aa" strokecolor="#0aa" strokeweight="0"/>
              <v:rect id="_x0000_s3151" style="position:absolute;left:362;top:822;width:2;height:35" fillcolor="#0aa" strokecolor="#0aa" strokeweight="0"/>
              <v:rect id="_x0000_s3152" style="position:absolute;left:363;top:822;width:2;height:35" fillcolor="#0aa" strokecolor="#0aa" strokeweight="0"/>
              <v:rect id="_x0000_s3153" style="position:absolute;left:364;top:822;width:2;height:36" fillcolor="#0aa" strokecolor="#0aa" strokeweight="0"/>
              <v:rect id="_x0000_s3154" style="position:absolute;left:365;top:823;width:2;height:35" fillcolor="#0aa" strokecolor="#0aa" strokeweight="0"/>
              <v:rect id="_x0000_s3155" style="position:absolute;left:366;top:823;width:2;height:35" fillcolor="#0aa" strokecolor="#0aa" strokeweight="0"/>
              <v:rect id="_x0000_s3156" style="position:absolute;left:367;top:823;width:2;height:36" fillcolor="#0aa" strokecolor="#0aa" strokeweight="0"/>
              <v:rect id="_x0000_s3157" style="position:absolute;left:368;top:824;width:2;height:35" fillcolor="#0aa" strokecolor="#0aa" strokeweight="0"/>
              <v:rect id="_x0000_s3158" style="position:absolute;left:370;top:824;width:2;height:35" fillcolor="#0aa" strokecolor="#0aa" strokeweight="0"/>
              <v:rect id="_x0000_s3159" style="position:absolute;left:371;top:824;width:2;height:35" fillcolor="#0aa" strokecolor="#0aa" strokeweight="0"/>
              <v:rect id="_x0000_s3160" style="position:absolute;left:372;top:825;width:2;height:35" fillcolor="#0aa" strokecolor="#0aa" strokeweight="0"/>
              <v:rect id="_x0000_s3161" style="position:absolute;left:373;top:825;width:2;height:35" fillcolor="#0aa" strokecolor="#0aa" strokeweight="0"/>
              <v:rect id="_x0000_s3162" style="position:absolute;left:374;top:825;width:2;height:35" fillcolor="#0aa" strokecolor="#0aa" strokeweight="0"/>
              <v:rect id="_x0000_s3163" style="position:absolute;left:375;top:826;width:2;height:34" fillcolor="#0aa" strokecolor="#0aa" strokeweight="0"/>
              <v:rect id="_x0000_s3164" style="position:absolute;left:377;top:826;width:2;height:34" fillcolor="#0aa" strokecolor="#0aa" strokeweight="0"/>
              <v:rect id="_x0000_s3165" style="position:absolute;left:378;top:826;width:2;height:35" fillcolor="#0aa" strokecolor="#0aa" strokeweight="0"/>
              <v:rect id="_x0000_s3166" style="position:absolute;left:379;top:827;width:2;height:34" fillcolor="#0aa" strokecolor="#0aa" strokeweight="0"/>
              <v:rect id="_x0000_s3167" style="position:absolute;left:380;top:827;width:2;height:34" fillcolor="#0aa" strokecolor="#0aa" strokeweight="0"/>
              <v:rect id="_x0000_s3168" style="position:absolute;left:381;top:827;width:2;height:34" fillcolor="#0aa" strokecolor="#0aa" strokeweight="0"/>
              <v:rect id="_x0000_s3169" style="position:absolute;left:382;top:827;width:2;height:35" fillcolor="#0aa" strokecolor="#0aa" strokeweight="0"/>
              <v:rect id="_x0000_s3170" style="position:absolute;left:383;top:828;width:2;height:34" fillcolor="#0aa" strokecolor="#0aa" strokeweight="0"/>
              <v:rect id="_x0000_s3171" style="position:absolute;left:384;top:828;width:3;height:34" fillcolor="#0aa" strokecolor="#0aa" strokeweight="0"/>
              <v:rect id="_x0000_s3172" style="position:absolute;left:386;top:828;width:2;height:34" fillcolor="#0aa" strokecolor="#0aa" strokeweight="0"/>
              <v:rect id="_x0000_s3173" style="position:absolute;left:387;top:829;width:2;height:33" fillcolor="#0aa" strokecolor="#0aa" strokeweight="0"/>
              <v:rect id="_x0000_s3174" style="position:absolute;left:388;top:829;width:2;height:33" fillcolor="#0aa" strokecolor="#0aa" strokeweight="0"/>
              <v:rect id="_x0000_s3175" style="position:absolute;left:389;top:829;width:2;height:34" fillcolor="#0aa" strokecolor="#0aa" strokeweight="0"/>
              <v:rect id="_x0000_s3176" style="position:absolute;left:390;top:830;width:2;height:33" fillcolor="#0aa" strokecolor="#0aa" strokeweight="0"/>
              <v:rect id="_x0000_s3177" style="position:absolute;left:391;top:830;width:2;height:33" fillcolor="#0aa" strokecolor="#0aa" strokeweight="0"/>
              <v:rect id="_x0000_s3178" style="position:absolute;left:393;top:213;width:2;height:650" fillcolor="#0aa" strokecolor="#0aa" strokeweight="0"/>
              <v:rect id="_x0000_s3179" style="position:absolute;left:394;top:213;width:2;height:651" fillcolor="#0aa" strokecolor="#0aa" strokeweight="0"/>
              <v:rect id="_x0000_s3180" style="position:absolute;left:395;top:213;width:2;height:651" fillcolor="#0aa" strokecolor="#0aa" strokeweight="0"/>
              <v:rect id="_x0000_s3181" style="position:absolute;left:396;top:213;width:2;height:651" fillcolor="#0aa" strokecolor="#0aa" strokeweight="0"/>
              <v:rect id="_x0000_s3182" style="position:absolute;left:397;top:213;width:2;height:651" fillcolor="#0aa" strokecolor="#0aa" strokeweight="0"/>
              <v:rect id="_x0000_s3183" style="position:absolute;left:398;top:213;width:2;height:651" fillcolor="#0aa" strokecolor="#0aa" strokeweight="0"/>
              <v:rect id="_x0000_s3184" style="position:absolute;left:399;top:213;width:3;height:651" fillcolor="#0aa" strokecolor="#0aa" strokeweight="0"/>
              <v:rect id="_x0000_s3185" style="position:absolute;left:401;top:213;width:2;height:651" fillcolor="#0aa" strokecolor="#0aa" strokeweight="0"/>
              <v:rect id="_x0000_s3186" style="position:absolute;left:402;top:213;width:2;height:651" fillcolor="#0aa" strokecolor="#0aa" strokeweight="0"/>
              <v:rect id="_x0000_s3187" style="position:absolute;left:403;top:213;width:2;height:651" fillcolor="#0aa" strokecolor="#0aa" strokeweight="0"/>
              <v:rect id="_x0000_s3188" style="position:absolute;left:404;top:213;width:2;height:651" fillcolor="#0aa" strokecolor="#0aa" strokeweight="0"/>
              <v:rect id="_x0000_s3189" style="position:absolute;left:405;top:213;width:2;height:652" fillcolor="#0aa" strokecolor="#0aa" strokeweight="0"/>
              <v:rect id="_x0000_s3190" style="position:absolute;left:406;top:213;width:2;height:652" fillcolor="#0aa" strokecolor="#0aa" strokeweight="0"/>
              <v:rect id="_x0000_s3191" style="position:absolute;left:407;top:213;width:3;height:652" fillcolor="#0aa" strokecolor="#0aa" strokeweight="0"/>
              <v:rect id="_x0000_s3192" style="position:absolute;left:409;top:213;width:2;height:652" fillcolor="#0aa" strokecolor="#0aa" strokeweight="0"/>
              <v:rect id="_x0000_s3193" style="position:absolute;left:410;top:213;width:2;height:652" fillcolor="#0aa" strokecolor="#0aa" strokeweight="0"/>
              <v:rect id="_x0000_s3194" style="position:absolute;left:411;top:213;width:2;height:652" fillcolor="#0aa" strokecolor="#0aa" strokeweight="0"/>
              <v:rect id="_x0000_s3195" style="position:absolute;left:412;top:213;width:2;height:652" fillcolor="#0aa" strokecolor="#0aa" strokeweight="0"/>
              <v:rect id="_x0000_s3196" style="position:absolute;left:413;top:213;width:2;height:652" fillcolor="#0aa" strokecolor="#0aa" strokeweight="0"/>
              <v:rect id="_x0000_s3197" style="position:absolute;left:414;top:213;width:2;height:652" fillcolor="#0aa" strokecolor="#0aa" strokeweight="0"/>
              <v:rect id="_x0000_s3198" style="position:absolute;left:416;top:213;width:2;height:652" fillcolor="#0aa" strokecolor="#0aa" strokeweight="0"/>
              <v:rect id="_x0000_s3199" style="position:absolute;left:417;top:213;width:2;height:652" fillcolor="#0aa" strokecolor="#0aa" strokeweight="0"/>
              <v:rect id="_x0000_s3200" style="position:absolute;left:418;top:213;width:2;height:653" fillcolor="#0aa" strokecolor="#0aa" strokeweight="0"/>
              <v:rect id="_x0000_s3201" style="position:absolute;left:419;top:213;width:2;height:653" fillcolor="#0aa" strokecolor="#0aa" strokeweight="0"/>
              <v:rect id="_x0000_s3202" style="position:absolute;left:420;top:213;width:2;height:653" fillcolor="#0aa" strokecolor="#0aa" strokeweight="0"/>
              <v:rect id="_x0000_s3203" style="position:absolute;left:421;top:213;width:2;height:653" fillcolor="#0aa" strokecolor="#0aa" strokeweight="0"/>
              <v:rect id="_x0000_s3204" style="position:absolute;left:422;top:213;width:2;height:653" fillcolor="#0aa" strokecolor="#0aa" strokeweight="0"/>
              <v:rect id="_x0000_s3205" style="position:absolute;left:424;top:213;width:2;height:653" fillcolor="#0aa" strokecolor="#0aa" strokeweight="0"/>
              <v:rect id="_x0000_s3206" style="position:absolute;left:425;top:213;width:2;height:653" fillcolor="#0aa" strokecolor="#0aa" strokeweight="0"/>
              <v:rect id="_x0000_s3207" style="position:absolute;left:426;top:213;width:2;height:653" fillcolor="#0aa" strokecolor="#0aa" strokeweight="0"/>
              <v:rect id="_x0000_s3208" style="position:absolute;left:427;top:213;width:2;height:653" fillcolor="#0aa" strokecolor="#0aa" strokeweight="0"/>
              <v:rect id="_x0000_s3209" style="position:absolute;left:428;top:213;width:2;height:653" fillcolor="#0aa" strokecolor="#0aa" strokeweight="0"/>
              <v:rect id="_x0000_s3210" style="position:absolute;left:429;top:213;width:2;height:653" fillcolor="#0aa" strokecolor="#0aa" strokeweight="0"/>
              <v:rect id="_x0000_s3211" style="position:absolute;left:431;top:213;width:2;height:654" fillcolor="#0aa" strokecolor="#0aa" strokeweight="0"/>
              <v:rect id="_x0000_s3212" style="position:absolute;left:432;top:213;width:2;height:654" fillcolor="#0aa" strokecolor="#0aa" strokeweight="0"/>
              <v:rect id="_x0000_s3213" style="position:absolute;left:433;top:213;width:2;height:654" fillcolor="#0aa" strokecolor="#0aa" strokeweight="0"/>
              <v:rect id="_x0000_s3214" style="position:absolute;left:434;top:213;width:2;height:654" fillcolor="#0aa" strokecolor="#0aa" strokeweight="0"/>
              <v:rect id="_x0000_s3215" style="position:absolute;left:435;top:213;width:2;height:654" fillcolor="#0aa" strokecolor="#0aa" strokeweight="0"/>
              <v:rect id="_x0000_s3216" style="position:absolute;left:436;top:213;width:2;height:654" fillcolor="#0aa" strokecolor="#0aa" strokeweight="0"/>
              <v:rect id="_x0000_s3217" style="position:absolute;left:437;top:213;width:2;height:654" fillcolor="#0aa" strokecolor="#0aa" strokeweight="0"/>
              <v:rect id="_x0000_s3218" style="position:absolute;left:439;top:213;width:2;height:654" fillcolor="#0aa" strokecolor="#0aa" strokeweight="0"/>
              <v:rect id="_x0000_s3219" style="position:absolute;left:440;top:213;width:2;height:654" fillcolor="#0aa" strokecolor="#0aa" strokeweight="0"/>
              <v:rect id="_x0000_s3220" style="position:absolute;left:441;top:213;width:2;height:654" fillcolor="#0aa" strokecolor="#0aa" strokeweight="0"/>
              <v:rect id="_x0000_s3221" style="position:absolute;left:442;top:213;width:2;height:655" fillcolor="#0aa" strokecolor="#0aa" strokeweight="0"/>
              <v:rect id="_x0000_s3222" style="position:absolute;left:443;top:213;width:2;height:655" fillcolor="#0aa" strokecolor="#0aa" strokeweight="0"/>
              <v:rect id="_x0000_s3223" style="position:absolute;left:444;top:213;width:2;height:655" fillcolor="#0aa" strokecolor="#0aa" strokeweight="0"/>
              <v:rect id="_x0000_s3224" style="position:absolute;left:445;top:213;width:2;height:655" fillcolor="#0aa" strokecolor="#0aa" strokeweight="0"/>
              <v:rect id="_x0000_s3225" style="position:absolute;left:447;top:213;width:2;height:655" fillcolor="#0aa" strokecolor="#0aa" strokeweight="0"/>
              <v:rect id="_x0000_s3226" style="position:absolute;left:448;top:213;width:2;height:655" fillcolor="#0aa" strokecolor="#0aa" strokeweight="0"/>
              <v:rect id="_x0000_s3227" style="position:absolute;left:449;top:213;width:2;height:655" fillcolor="#0aa" strokecolor="#0aa" strokeweight="0"/>
              <v:rect id="_x0000_s3228" style="position:absolute;left:450;top:213;width:2;height:655" fillcolor="#0aa" strokecolor="#0aa" strokeweight="0"/>
              <v:rect id="_x0000_s3229" style="position:absolute;left:451;top:213;width:2;height:655" fillcolor="#0aa" strokecolor="#0aa" strokeweight="0"/>
              <v:rect id="_x0000_s3230" style="position:absolute;left:452;top:213;width:2;height:656" fillcolor="#0aa" strokecolor="#0aa" strokeweight="0"/>
              <v:rect id="_x0000_s3231" style="position:absolute;left:454;top:213;width:2;height:656" fillcolor="#0aa" strokecolor="#0aa" strokeweight="0"/>
              <v:rect id="_x0000_s3232" style="position:absolute;left:455;top:213;width:2;height:656" fillcolor="#0aa" strokecolor="#0aa" strokeweight="0"/>
              <v:rect id="_x0000_s3233" style="position:absolute;left:456;top:213;width:2;height:656" fillcolor="#0aa" strokecolor="#0aa" strokeweight="0"/>
              <v:rect id="_x0000_s3234" style="position:absolute;left:457;top:213;width:2;height:656" fillcolor="#0aa" strokecolor="#0aa" strokeweight="0"/>
              <v:rect id="_x0000_s3235" style="position:absolute;left:458;top:213;width:2;height:656" fillcolor="#0aa" strokecolor="#0aa" strokeweight="0"/>
              <v:rect id="_x0000_s3236" style="position:absolute;left:459;top:213;width:2;height:656" fillcolor="#0aa" strokecolor="#0aa" strokeweight="0"/>
              <v:rect id="_x0000_s3237" style="position:absolute;left:460;top:213;width:2;height:656" fillcolor="#0aa" strokecolor="#0aa" strokeweight="0"/>
              <v:rect id="_x0000_s3238" style="position:absolute;left:461;top:213;width:3;height:656" fillcolor="#0aa" strokecolor="#0aa" strokeweight="0"/>
              <v:rect id="_x0000_s3239" style="position:absolute;left:463;top:213;width:2;height:656" fillcolor="#0aa" strokecolor="#0aa" strokeweight="0"/>
              <v:rect id="_x0000_s3240" style="position:absolute;left:464;top:213;width:2;height:656" fillcolor="#0aa" strokecolor="#0aa" strokeweight="0"/>
              <v:rect id="_x0000_s3241" style="position:absolute;left:465;top:213;width:2;height:655" fillcolor="#0aa" strokecolor="#0aa" strokeweight="0"/>
              <v:rect id="_x0000_s3242" style="position:absolute;left:466;top:213;width:2;height:655" fillcolor="#0aa" strokecolor="#0aa" strokeweight="0"/>
              <v:rect id="_x0000_s3243" style="position:absolute;left:467;top:213;width:2;height:655" fillcolor="#0aa" strokecolor="#0aa" strokeweight="0"/>
              <v:rect id="_x0000_s3244" style="position:absolute;left:468;top:213;width:2;height:655" fillcolor="#0aa" strokecolor="#0aa" strokeweight="0"/>
              <v:rect id="_x0000_s3245" style="position:absolute;left:470;top:213;width:2;height:655" fillcolor="#0aa" strokecolor="#0aa" strokeweight="0"/>
              <v:rect id="_x0000_s3246" style="position:absolute;left:471;top:213;width:2;height:655" fillcolor="#0aa" strokecolor="#0aa" strokeweight="0"/>
              <v:rect id="_x0000_s3247" style="position:absolute;left:472;top:213;width:2;height:655" fillcolor="#0aa" strokecolor="#0aa" strokeweight="0"/>
              <v:rect id="_x0000_s3248" style="position:absolute;left:473;top:213;width:2;height:655" fillcolor="#0aa" strokecolor="#0aa" strokeweight="0"/>
              <v:rect id="_x0000_s3249" style="position:absolute;left:474;top:213;width:2;height:654" fillcolor="#0aa" strokecolor="#0aa" strokeweight="0"/>
              <v:rect id="_x0000_s3250" style="position:absolute;left:475;top:213;width:2;height:654" fillcolor="#0aa" strokecolor="#0aa" strokeweight="0"/>
              <v:rect id="_x0000_s3251" style="position:absolute;left:476;top:213;width:3;height:654" fillcolor="#0aa" strokecolor="#0aa" strokeweight="0"/>
              <v:rect id="_x0000_s3252" style="position:absolute;left:478;top:213;width:2;height:654" fillcolor="#0aa" strokecolor="#0aa" strokeweight="0"/>
              <v:rect id="_x0000_s3253" style="position:absolute;left:479;top:213;width:2;height:654" fillcolor="#0aa" strokecolor="#0aa" strokeweight="0"/>
              <v:rect id="_x0000_s3254" style="position:absolute;left:480;top:213;width:2;height:654" fillcolor="#0aa" strokecolor="#0aa" strokeweight="0"/>
              <v:rect id="_x0000_s3255" style="position:absolute;left:481;top:213;width:2;height:654" fillcolor="#0aa" strokecolor="#0aa" strokeweight="0"/>
              <v:rect id="_x0000_s3256" style="position:absolute;left:482;top:213;width:2;height:654" fillcolor="#0aa" strokecolor="#0aa" strokeweight="0"/>
              <v:rect id="_x0000_s3257" style="position:absolute;left:483;top:213;width:2;height:654" fillcolor="#0aa" strokecolor="#0aa" strokeweight="0"/>
              <v:rect id="_x0000_s3258" style="position:absolute;left:485;top:213;width:2;height:653" fillcolor="#0aa" strokecolor="#0aa" strokeweight="0"/>
              <v:rect id="_x0000_s3259" style="position:absolute;left:486;top:213;width:2;height:653" fillcolor="#0aa" strokecolor="#0aa" strokeweight="0"/>
              <v:rect id="_x0000_s3260" style="position:absolute;left:487;top:213;width:2;height:653" fillcolor="#0aa" strokecolor="#0aa" strokeweight="0"/>
              <v:rect id="_x0000_s3261" style="position:absolute;left:488;top:213;width:2;height:653" fillcolor="#0aa" strokecolor="#0aa" strokeweight="0"/>
            </v:group>
            <v:group id="_x0000_s3262" style="position:absolute;left:489;top:213;width:231;height:653" coordorigin="489,213" coordsize="231,653">
              <v:rect id="_x0000_s3263" style="position:absolute;left:489;top:213;width:2;height:653" fillcolor="#0aa" strokecolor="#0aa" strokeweight="0"/>
              <v:rect id="_x0000_s3264" style="position:absolute;left:490;top:213;width:2;height:653" fillcolor="#0aa" strokecolor="#0aa" strokeweight="0"/>
              <v:rect id="_x0000_s3265" style="position:absolute;left:491;top:213;width:2;height:653" fillcolor="#0aa" strokecolor="#0aa" strokeweight="0"/>
              <v:rect id="_x0000_s3266" style="position:absolute;left:493;top:213;width:2;height:653" fillcolor="#0aa" strokecolor="#0aa" strokeweight="0"/>
              <v:rect id="_x0000_s3267" style="position:absolute;left:494;top:213;width:2;height:653" fillcolor="#0aa" strokecolor="#0aa" strokeweight="0"/>
              <v:rect id="_x0000_s3268" style="position:absolute;left:495;top:213;width:2;height:652" fillcolor="#0aa" strokecolor="#0aa" strokeweight="0"/>
              <v:rect id="_x0000_s3269" style="position:absolute;left:496;top:213;width:2;height:652" fillcolor="#0aa" strokecolor="#0aa" strokeweight="0"/>
              <v:rect id="_x0000_s3270" style="position:absolute;left:497;top:831;width:2;height:34" fillcolor="#0aa" strokecolor="#0aa" strokeweight="0"/>
              <v:rect id="_x0000_s3271" style="position:absolute;left:498;top:831;width:2;height:34" fillcolor="#0aa" strokecolor="#0aa" strokeweight="0"/>
              <v:rect id="_x0000_s3272" style="position:absolute;left:499;top:830;width:2;height:35" fillcolor="#0aa" strokecolor="#0aa" strokeweight="0"/>
              <v:rect id="_x0000_s3273" style="position:absolute;left:501;top:830;width:2;height:35" fillcolor="#0aa" strokecolor="#0aa" strokeweight="0"/>
              <v:rect id="_x0000_s3274" style="position:absolute;left:502;top:829;width:2;height:36" fillcolor="#0aa" strokecolor="#0aa" strokeweight="0"/>
              <v:rect id="_x0000_s3275" style="position:absolute;left:503;top:829;width:2;height:35" fillcolor="#0aa" strokecolor="#0aa" strokeweight="0"/>
              <v:rect id="_x0000_s3276" style="position:absolute;left:504;top:829;width:2;height:35" fillcolor="#0aa" strokecolor="#0aa" strokeweight="0"/>
              <v:rect id="_x0000_s3277" style="position:absolute;left:505;top:828;width:2;height:36" fillcolor="#0aa" strokecolor="#0aa" strokeweight="0"/>
              <v:rect id="_x0000_s3278" style="position:absolute;left:506;top:828;width:2;height:36" fillcolor="#0aa" strokecolor="#0aa" strokeweight="0"/>
              <v:rect id="_x0000_s3279" style="position:absolute;left:508;top:827;width:2;height:37" fillcolor="#0aa" strokecolor="#0aa" strokeweight="0"/>
              <v:rect id="_x0000_s3280" style="position:absolute;left:509;top:827;width:2;height:36" fillcolor="#0aa" strokecolor="#0aa" strokeweight="0"/>
              <v:rect id="_x0000_s3281" style="position:absolute;left:510;top:827;width:2;height:36" fillcolor="#0aa" strokecolor="#0aa" strokeweight="0"/>
              <v:rect id="_x0000_s3282" style="position:absolute;left:511;top:826;width:2;height:37" fillcolor="#0aa" strokecolor="#0aa" strokeweight="0"/>
              <v:rect id="_x0000_s3283" style="position:absolute;left:512;top:826;width:2;height:37" fillcolor="#0aa" strokecolor="#0aa" strokeweight="0"/>
              <v:rect id="_x0000_s3284" style="position:absolute;left:513;top:825;width:2;height:37" fillcolor="#0aa" strokecolor="#0aa" strokeweight="0"/>
              <v:rect id="_x0000_s3285" style="position:absolute;left:514;top:825;width:2;height:37" fillcolor="#0aa" strokecolor="#0aa" strokeweight="0"/>
              <v:rect id="_x0000_s3286" style="position:absolute;left:516;top:825;width:2;height:37" fillcolor="#0aa" strokecolor="#0aa" strokeweight="0"/>
              <v:rect id="_x0000_s3287" style="position:absolute;left:517;top:824;width:2;height:38" fillcolor="#0aa" strokecolor="#0aa" strokeweight="0"/>
              <v:rect id="_x0000_s3288" style="position:absolute;left:518;top:824;width:2;height:38" fillcolor="#0aa" strokecolor="#0aa" strokeweight="0"/>
              <v:rect id="_x0000_s3289" style="position:absolute;left:519;top:823;width:2;height:38" fillcolor="#0aa" strokecolor="#0aa" strokeweight="0"/>
              <v:rect id="_x0000_s3290" style="position:absolute;left:520;top:823;width:2;height:38" fillcolor="#0aa" strokecolor="#0aa" strokeweight="0"/>
              <v:rect id="_x0000_s3291" style="position:absolute;left:521;top:822;width:2;height:39" fillcolor="#0aa" strokecolor="#0aa" strokeweight="0"/>
              <v:rect id="_x0000_s3292" style="position:absolute;left:522;top:822;width:2;height:39" fillcolor="#0aa" strokecolor="#0aa" strokeweight="0"/>
              <v:rect id="_x0000_s3293" style="position:absolute;left:524;top:822;width:2;height:38" fillcolor="#0aa" strokecolor="#0aa" strokeweight="0"/>
              <v:rect id="_x0000_s3294" style="position:absolute;left:525;top:821;width:2;height:39" fillcolor="#0aa" strokecolor="#0aa" strokeweight="0"/>
              <v:rect id="_x0000_s3295" style="position:absolute;left:526;top:821;width:2;height:39" fillcolor="#0aa" strokecolor="#0aa" strokeweight="0"/>
              <v:rect id="_x0000_s3296" style="position:absolute;left:527;top:820;width:2;height:40" fillcolor="#0aa" strokecolor="#0aa" strokeweight="0"/>
              <v:rect id="_x0000_s3297" style="position:absolute;left:528;top:820;width:2;height:39" fillcolor="#0aa" strokecolor="#0aa" strokeweight="0"/>
              <v:rect id="_x0000_s3298" style="position:absolute;left:529;top:819;width:2;height:40" fillcolor="#0aa" strokecolor="#0aa" strokeweight="0"/>
              <v:rect id="_x0000_s3299" style="position:absolute;left:530;top:819;width:3;height:40" fillcolor="#0aa" strokecolor="#0aa" strokeweight="0"/>
              <v:rect id="_x0000_s3300" style="position:absolute;left:532;top:818;width:2;height:41" fillcolor="#0aa" strokecolor="#0aa" strokeweight="0"/>
              <v:rect id="_x0000_s3301" style="position:absolute;left:533;top:818;width:2;height:41" fillcolor="#0aa" strokecolor="#0aa" strokeweight="0"/>
              <v:rect id="_x0000_s3302" style="position:absolute;left:534;top:817;width:2;height:41" fillcolor="#0aa" strokecolor="#0aa" strokeweight="0"/>
              <v:rect id="_x0000_s3303" style="position:absolute;left:535;top:817;width:2;height:41" fillcolor="#0aa" strokecolor="#0aa" strokeweight="0"/>
              <v:rect id="_x0000_s3304" style="position:absolute;left:536;top:816;width:2;height:42" fillcolor="#0aa" strokecolor="#0aa" strokeweight="0"/>
              <v:rect id="_x0000_s3305" style="position:absolute;left:537;top:816;width:2;height:41" fillcolor="#0aa" strokecolor="#0aa" strokeweight="0"/>
              <v:rect id="_x0000_s3306" style="position:absolute;left:539;top:815;width:2;height:42" fillcolor="#0aa" strokecolor="#0aa" strokeweight="0"/>
              <v:rect id="_x0000_s3307" style="position:absolute;left:540;top:815;width:2;height:42" fillcolor="#0aa" strokecolor="#0aa" strokeweight="0"/>
              <v:rect id="_x0000_s3308" style="position:absolute;left:541;top:814;width:2;height:43" fillcolor="#0aa" strokecolor="#0aa" strokeweight="0"/>
              <v:rect id="_x0000_s3309" style="position:absolute;left:542;top:814;width:2;height:42" fillcolor="#0aa" strokecolor="#0aa" strokeweight="0"/>
              <v:rect id="_x0000_s3310" style="position:absolute;left:543;top:813;width:2;height:43" fillcolor="#0aa" strokecolor="#0aa" strokeweight="0"/>
              <v:rect id="_x0000_s3311" style="position:absolute;left:544;top:813;width:2;height:43" fillcolor="#0aa" strokecolor="#0aa" strokeweight="0"/>
              <v:rect id="_x0000_s3312" style="position:absolute;left:545;top:812;width:2;height:44" fillcolor="#0aa" strokecolor="#0aa" strokeweight="0"/>
              <v:rect id="_x0000_s3313" style="position:absolute;left:547;top:812;width:2;height:43" fillcolor="#0aa" strokecolor="#0aa" strokeweight="0"/>
              <v:rect id="_x0000_s3314" style="position:absolute;left:548;top:811;width:2;height:44" fillcolor="#0aa" strokecolor="#0aa" strokeweight="0"/>
              <v:rect id="_x0000_s3315" style="position:absolute;left:549;top:811;width:2;height:44" fillcolor="#0aa" strokecolor="#0aa" strokeweight="0"/>
              <v:rect id="_x0000_s3316" style="position:absolute;left:550;top:810;width:2;height:44" fillcolor="#0aa" strokecolor="#0aa" strokeweight="0"/>
              <v:rect id="_x0000_s3317" style="position:absolute;left:551;top:810;width:2;height:44" fillcolor="#0aa" strokecolor="#0aa" strokeweight="0"/>
              <v:rect id="_x0000_s3318" style="position:absolute;left:552;top:809;width:2;height:45" fillcolor="#0aa" strokecolor="#0aa" strokeweight="0"/>
              <v:rect id="_x0000_s3319" style="position:absolute;left:554;top:809;width:2;height:44" fillcolor="#0aa" strokecolor="#0aa" strokeweight="0"/>
              <v:rect id="_x0000_s3320" style="position:absolute;left:555;top:808;width:2;height:45" fillcolor="#0aa" strokecolor="#0aa" strokeweight="0"/>
              <v:rect id="_x0000_s3321" style="position:absolute;left:556;top:808;width:2;height:45" fillcolor="#0aa" strokecolor="#0aa" strokeweight="0"/>
              <v:rect id="_x0000_s3322" style="position:absolute;left:557;top:807;width:2;height:45" fillcolor="#0aa" strokecolor="#0aa" strokeweight="0"/>
              <v:rect id="_x0000_s3323" style="position:absolute;left:558;top:807;width:2;height:45" fillcolor="#0aa" strokecolor="#0aa" strokeweight="0"/>
              <v:rect id="_x0000_s3324" style="position:absolute;left:559;top:806;width:2;height:46" fillcolor="#0aa" strokecolor="#0aa" strokeweight="0"/>
              <v:rect id="_x0000_s3325" style="position:absolute;left:560;top:806;width:2;height:46" fillcolor="#0aa" strokecolor="#0aa" strokeweight="0"/>
              <v:rect id="_x0000_s3326" style="position:absolute;left:562;top:805;width:2;height:46" fillcolor="#0aa" strokecolor="#0aa" strokeweight="0"/>
              <v:rect id="_x0000_s3327" style="position:absolute;left:563;top:805;width:2;height:46" fillcolor="#0aa" strokecolor="#0aa" strokeweight="0"/>
              <v:rect id="_x0000_s3328" style="position:absolute;left:564;top:804;width:2;height:47" fillcolor="#0aa" strokecolor="#0aa" strokeweight="0"/>
              <v:rect id="_x0000_s3329" style="position:absolute;left:565;top:803;width:2;height:47" fillcolor="#0aa" strokecolor="#0aa" strokeweight="0"/>
              <v:rect id="_x0000_s3330" style="position:absolute;left:566;top:803;width:2;height:47" fillcolor="#0aa" strokecolor="#0aa" strokeweight="0"/>
              <v:rect id="_x0000_s3331" style="position:absolute;left:567;top:802;width:2;height:48" fillcolor="#0aa" strokecolor="#0aa" strokeweight="0"/>
              <v:rect id="_x0000_s3332" style="position:absolute;left:568;top:802;width:2;height:48" fillcolor="#0aa" strokecolor="#0aa" strokeweight="0"/>
              <v:rect id="_x0000_s3333" style="position:absolute;left:570;top:801;width:2;height:48" fillcolor="#0aa" strokecolor="#0aa" strokeweight="0"/>
              <v:rect id="_x0000_s3334" style="position:absolute;left:571;top:801;width:2;height:48" fillcolor="#0aa" strokecolor="#0aa" strokeweight="0"/>
              <v:rect id="_x0000_s3335" style="position:absolute;left:572;top:800;width:2;height:49" fillcolor="#0aa" strokecolor="#0aa" strokeweight="0"/>
              <v:rect id="_x0000_s3336" style="position:absolute;left:573;top:800;width:2;height:48" fillcolor="#0aa" strokecolor="#0aa" strokeweight="0"/>
              <v:rect id="_x0000_s3337" style="position:absolute;left:574;top:799;width:2;height:49" fillcolor="#0aa" strokecolor="#0aa" strokeweight="0"/>
              <v:rect id="_x0000_s3338" style="position:absolute;left:575;top:799;width:2;height:49" fillcolor="#0aa" strokecolor="#0aa" strokeweight="0"/>
              <v:rect id="_x0000_s3339" style="position:absolute;left:576;top:798;width:2;height:49" fillcolor="#0aa" strokecolor="#0aa" strokeweight="0"/>
              <v:rect id="_x0000_s3340" style="position:absolute;left:578;top:797;width:2;height:50" fillcolor="#0aa" strokecolor="#0aa" strokeweight="0"/>
              <v:rect id="_x0000_s3341" style="position:absolute;left:579;top:797;width:2;height:50" fillcolor="#0aa" strokecolor="#0aa" strokeweight="0"/>
              <v:rect id="_x0000_s3342" style="position:absolute;left:580;top:796;width:2;height:50" fillcolor="#0aa" strokecolor="#0aa" strokeweight="0"/>
              <v:rect id="_x0000_s3343" style="position:absolute;left:581;top:796;width:2;height:50" fillcolor="#0aa" strokecolor="#0aa" strokeweight="0"/>
              <v:rect id="_x0000_s3344" style="position:absolute;left:582;top:795;width:2;height:50" fillcolor="#0aa" strokecolor="#0aa" strokeweight="0"/>
              <v:rect id="_x0000_s3345" style="position:absolute;left:583;top:795;width:2;height:50" fillcolor="#0aa" strokecolor="#0aa" strokeweight="0"/>
              <v:rect id="_x0000_s3346" style="position:absolute;left:585;top:794;width:2;height:51" fillcolor="#0aa" strokecolor="#0aa" strokeweight="0"/>
              <v:rect id="_x0000_s3347" style="position:absolute;left:586;top:794;width:2;height:50" fillcolor="#0aa" strokecolor="#0aa" strokeweight="0"/>
              <v:rect id="_x0000_s3348" style="position:absolute;left:587;top:793;width:2;height:51" fillcolor="#0aa" strokecolor="#0aa" strokeweight="0"/>
              <v:rect id="_x0000_s3349" style="position:absolute;left:588;top:792;width:2;height:51" fillcolor="#0aa" strokecolor="#0aa" strokeweight="0"/>
              <v:rect id="_x0000_s3350" style="position:absolute;left:589;top:791;width:2;height:52" fillcolor="#0aa" strokecolor="#0aa" strokeweight="0"/>
              <v:rect id="_x0000_s3351" style="position:absolute;left:590;top:790;width:2;height:52" fillcolor="#0aa" strokecolor="#0aa" strokeweight="0"/>
              <v:rect id="_x0000_s3352" style="position:absolute;left:591;top:789;width:2;height:53" fillcolor="#0aa" strokecolor="#0aa" strokeweight="0"/>
              <v:rect id="_x0000_s3353" style="position:absolute;left:593;top:788;width:2;height:54" fillcolor="#0aa" strokecolor="#0aa" strokeweight="0"/>
              <v:rect id="_x0000_s3354" style="position:absolute;left:594;top:787;width:2;height:54" fillcolor="#0aa" strokecolor="#0aa" strokeweight="0"/>
              <v:rect id="_x0000_s3355" style="position:absolute;left:595;top:786;width:2;height:55" fillcolor="#0aa" strokecolor="#0aa" strokeweight="0"/>
              <v:rect id="_x0000_s3356" style="position:absolute;left:596;top:785;width:2;height:55" fillcolor="#0aa" strokecolor="#0aa" strokeweight="0"/>
              <v:rect id="_x0000_s3357" style="position:absolute;left:597;top:784;width:2;height:56" fillcolor="#0aa" strokecolor="#0aa" strokeweight="0"/>
              <v:rect id="_x0000_s3358" style="position:absolute;left:598;top:783;width:2;height:57" fillcolor="#0aa" strokecolor="#0aa" strokeweight="0"/>
              <v:rect id="_x0000_s3359" style="position:absolute;left:599;top:782;width:3;height:57" fillcolor="#0aa" strokecolor="#0aa" strokeweight="0"/>
              <v:rect id="_x0000_s3360" style="position:absolute;left:601;top:781;width:2;height:58" fillcolor="#0aa" strokecolor="#0aa" strokeweight="0"/>
              <v:rect id="_x0000_s3361" style="position:absolute;left:602;top:780;width:2;height:58" fillcolor="#0aa" strokecolor="#0aa" strokeweight="0"/>
              <v:rect id="_x0000_s3362" style="position:absolute;left:603;top:779;width:2;height:59" fillcolor="#0aa" strokecolor="#0aa" strokeweight="0"/>
              <v:rect id="_x0000_s3363" style="position:absolute;left:604;top:778;width:2;height:59" fillcolor="#0aa" strokecolor="#0aa" strokeweight="0"/>
              <v:rect id="_x0000_s3364" style="position:absolute;left:605;top:777;width:2;height:60" fillcolor="#0aa" strokecolor="#0aa" strokeweight="0"/>
              <v:rect id="_x0000_s3365" style="position:absolute;left:606;top:776;width:2;height:61" fillcolor="#0aa" strokecolor="#0aa" strokeweight="0"/>
              <v:rect id="_x0000_s3366" style="position:absolute;left:608;top:775;width:2;height:61" fillcolor="#0aa" strokecolor="#0aa" strokeweight="0"/>
              <v:rect id="_x0000_s3367" style="position:absolute;left:609;top:775;width:2;height:61" fillcolor="#0aa" strokecolor="#0aa" strokeweight="0"/>
              <v:rect id="_x0000_s3368" style="position:absolute;left:610;top:774;width:2;height:61" fillcolor="#0aa" strokecolor="#0aa" strokeweight="0"/>
              <v:rect id="_x0000_s3369" style="position:absolute;left:611;top:772;width:2;height:63" fillcolor="#0aa" strokecolor="#0aa" strokeweight="0"/>
              <v:rect id="_x0000_s3370" style="position:absolute;left:612;top:771;width:2;height:64" fillcolor="#0aa" strokecolor="#0aa" strokeweight="0"/>
              <v:rect id="_x0000_s3371" style="position:absolute;left:613;top:770;width:2;height:64" fillcolor="#0aa" strokecolor="#0aa" strokeweight="0"/>
              <v:rect id="_x0000_s3372" style="position:absolute;left:614;top:769;width:2;height:65" fillcolor="#0aa" strokecolor="#0aa" strokeweight="0"/>
              <v:rect id="_x0000_s3373" style="position:absolute;left:616;top:768;width:2;height:65" fillcolor="#0aa" strokecolor="#0aa" strokeweight="0"/>
              <v:rect id="_x0000_s3374" style="position:absolute;left:617;top:767;width:2;height:66" fillcolor="#0aa" strokecolor="#0aa" strokeweight="0"/>
              <v:rect id="_x0000_s3375" style="position:absolute;left:618;top:766;width:2;height:66" fillcolor="#0aa" strokecolor="#0aa" strokeweight="0"/>
              <v:rect id="_x0000_s3376" style="position:absolute;left:619;top:764;width:2;height:68" fillcolor="#0aa" strokecolor="#0aa" strokeweight="0"/>
              <v:rect id="_x0000_s3377" style="position:absolute;left:620;top:763;width:2;height:69" fillcolor="#0aa" strokecolor="#0aa" strokeweight="0"/>
              <v:rect id="_x0000_s3378" style="position:absolute;left:621;top:762;width:2;height:69" fillcolor="#0aa" strokecolor="#0aa" strokeweight="0"/>
              <v:rect id="_x0000_s3379" style="position:absolute;left:623;top:761;width:2;height:69" fillcolor="#0aa" strokecolor="#0aa" strokeweight="0"/>
              <v:rect id="_x0000_s3380" style="position:absolute;left:624;top:760;width:2;height:70" fillcolor="#0aa" strokecolor="#0aa" strokeweight="0"/>
              <v:rect id="_x0000_s3381" style="position:absolute;left:625;top:759;width:2;height:70" fillcolor="#0aa" strokecolor="#0aa" strokeweight="0"/>
              <v:rect id="_x0000_s3382" style="position:absolute;left:626;top:758;width:2;height:71" fillcolor="#0aa" strokecolor="#0aa" strokeweight="0"/>
              <v:rect id="_x0000_s3383" style="position:absolute;left:627;top:756;width:2;height:72" fillcolor="#0aa" strokecolor="#0aa" strokeweight="0"/>
              <v:rect id="_x0000_s3384" style="position:absolute;left:628;top:755;width:2;height:73" fillcolor="#0aa" strokecolor="#0aa" strokeweight="0"/>
              <v:rect id="_x0000_s3385" style="position:absolute;left:629;top:754;width:2;height:73" fillcolor="#0aa" strokecolor="#0aa" strokeweight="0"/>
              <v:rect id="_x0000_s3386" style="position:absolute;left:631;top:753;width:2;height:74" fillcolor="#0aa" strokecolor="#0aa" strokeweight="0"/>
              <v:rect id="_x0000_s3387" style="position:absolute;left:632;top:752;width:2;height:74" fillcolor="#0aa" strokecolor="#0aa" strokeweight="0"/>
              <v:rect id="_x0000_s3388" style="position:absolute;left:633;top:751;width:2;height:74" fillcolor="#0aa" strokecolor="#0aa" strokeweight="0"/>
              <v:rect id="_x0000_s3389" style="position:absolute;left:634;top:749;width:2;height:76" fillcolor="#0aa" strokecolor="#0aa" strokeweight="0"/>
              <v:rect id="_x0000_s3390" style="position:absolute;left:635;top:748;width:2;height:76" fillcolor="#0aa" strokecolor="#0aa" strokeweight="0"/>
              <v:rect id="_x0000_s3391" style="position:absolute;left:636;top:747;width:2;height:77" fillcolor="#0aa" strokecolor="#0aa" strokeweight="0"/>
              <v:rect id="_x0000_s3392" style="position:absolute;left:637;top:746;width:2;height:77" fillcolor="#0aa" strokecolor="#0aa" strokeweight="0"/>
              <v:rect id="_x0000_s3393" style="position:absolute;left:639;top:745;width:2;height:77" fillcolor="#0aa" strokecolor="#0aa" strokeweight="0"/>
              <v:rect id="_x0000_s3394" style="position:absolute;left:640;top:744;width:2;height:78" fillcolor="#0aa" strokecolor="#0aa" strokeweight="0"/>
              <v:rect id="_x0000_s3395" style="position:absolute;left:641;top:743;width:2;height:78" fillcolor="#0aa" strokecolor="#0aa" strokeweight="0"/>
              <v:rect id="_x0000_s3396" style="position:absolute;left:642;top:741;width:2;height:80" fillcolor="#0aa" strokecolor="#0aa" strokeweight="0"/>
              <v:rect id="_x0000_s3397" style="position:absolute;left:643;top:740;width:2;height:80" fillcolor="#0aa" strokecolor="#0aa" strokeweight="0"/>
              <v:rect id="_x0000_s3398" style="position:absolute;left:644;top:739;width:2;height:81" fillcolor="#0aa" strokecolor="#0aa" strokeweight="0"/>
              <v:rect id="_x0000_s3399" style="position:absolute;left:645;top:738;width:2;height:81" fillcolor="#0aa" strokecolor="#0aa" strokeweight="0"/>
              <v:rect id="_x0000_s3400" style="position:absolute;left:647;top:737;width:2;height:81" fillcolor="#0aa" strokecolor="#0aa" strokeweight="0"/>
              <v:rect id="_x0000_s3401" style="position:absolute;left:648;top:736;width:2;height:82" fillcolor="#0aa" strokecolor="#0aa" strokeweight="0"/>
              <v:rect id="_x0000_s3402" style="position:absolute;left:649;top:735;width:2;height:82" fillcolor="#0aa" strokecolor="#0aa" strokeweight="0"/>
              <v:rect id="_x0000_s3403" style="position:absolute;left:650;top:733;width:2;height:84" fillcolor="#0aa" strokecolor="#0aa" strokeweight="0"/>
              <v:rect id="_x0000_s3404" style="position:absolute;left:651;top:732;width:2;height:84" fillcolor="#0aa" strokecolor="#0aa" strokeweight="0"/>
              <v:rect id="_x0000_s3405" style="position:absolute;left:652;top:731;width:2;height:85" fillcolor="#0aa" strokecolor="#0aa" strokeweight="0"/>
              <v:rect id="_x0000_s3406" style="position:absolute;left:653;top:730;width:3;height:85" fillcolor="#0aa" strokecolor="#0aa" strokeweight="0"/>
              <v:rect id="_x0000_s3407" style="position:absolute;left:655;top:729;width:2;height:85" fillcolor="#0aa" strokecolor="#0aa" strokeweight="0"/>
              <v:rect id="_x0000_s3408" style="position:absolute;left:656;top:728;width:2;height:86" fillcolor="#0aa" strokecolor="#0aa" strokeweight="0"/>
              <v:rect id="_x0000_s3409" style="position:absolute;left:657;top:727;width:2;height:86" fillcolor="#0aa" strokecolor="#0aa" strokeweight="0"/>
              <v:rect id="_x0000_s3410" style="position:absolute;left:658;top:725;width:2;height:88" fillcolor="#0aa" strokecolor="#0aa" strokeweight="0"/>
              <v:rect id="_x0000_s3411" style="position:absolute;left:659;top:724;width:2;height:88" fillcolor="#0aa" strokecolor="#0aa" strokeweight="0"/>
              <v:rect id="_x0000_s3412" style="position:absolute;left:660;top:723;width:2;height:88" fillcolor="#0aa" strokecolor="#0aa" strokeweight="0"/>
              <v:rect id="_x0000_s3413" style="position:absolute;left:662;top:722;width:2;height:89" fillcolor="#0aa" strokecolor="#0aa" strokeweight="0"/>
              <v:rect id="_x0000_s3414" style="position:absolute;left:663;top:720;width:2;height:90" fillcolor="#0aa" strokecolor="#0aa" strokeweight="0"/>
              <v:rect id="_x0000_s3415" style="position:absolute;left:664;top:719;width:2;height:91" fillcolor="#0aa" strokecolor="#0aa" strokeweight="0"/>
              <v:rect id="_x0000_s3416" style="position:absolute;left:665;top:717;width:2;height:92" fillcolor="#0aa" strokecolor="#0aa" strokeweight="0"/>
              <v:rect id="_x0000_s3417" style="position:absolute;left:666;top:715;width:2;height:94" fillcolor="#0aa" strokecolor="#0aa" strokeweight="0"/>
              <v:rect id="_x0000_s3418" style="position:absolute;left:667;top:714;width:2;height:94" fillcolor="#0aa" strokecolor="#0aa" strokeweight="0"/>
              <v:rect id="_x0000_s3419" style="position:absolute;left:668;top:712;width:3;height:96" fillcolor="#0aa" strokecolor="#0aa" strokeweight="0"/>
              <v:rect id="_x0000_s3420" style="position:absolute;left:670;top:710;width:2;height:97" fillcolor="#0aa" strokecolor="#0aa" strokeweight="0"/>
              <v:rect id="_x0000_s3421" style="position:absolute;left:671;top:708;width:2;height:98" fillcolor="#0aa" strokecolor="#0aa" strokeweight="0"/>
              <v:rect id="_x0000_s3422" style="position:absolute;left:672;top:707;width:2;height:98" fillcolor="#0aa" strokecolor="#0aa" strokeweight="0"/>
              <v:rect id="_x0000_s3423" style="position:absolute;left:673;top:705;width:2;height:99" fillcolor="#0aa" strokecolor="#0aa" strokeweight="0"/>
              <v:rect id="_x0000_s3424" style="position:absolute;left:674;top:703;width:2;height:100" fillcolor="#0aa" strokecolor="#0aa" strokeweight="0"/>
              <v:rect id="_x0000_s3425" style="position:absolute;left:675;top:702;width:2;height:100" fillcolor="#0aa" strokecolor="#0aa" strokeweight="0"/>
              <v:rect id="_x0000_s3426" style="position:absolute;left:677;top:700;width:2;height:102" fillcolor="#0aa" strokecolor="#0aa" strokeweight="0"/>
              <v:rect id="_x0000_s3427" style="position:absolute;left:678;top:698;width:2;height:103" fillcolor="#0aa" strokecolor="#0aa" strokeweight="0"/>
              <v:rect id="_x0000_s3428" style="position:absolute;left:679;top:696;width:2;height:104" fillcolor="#0aa" strokecolor="#0aa" strokeweight="0"/>
              <v:rect id="_x0000_s3429" style="position:absolute;left:680;top:694;width:2;height:105" fillcolor="#0aa" strokecolor="#0aa" strokeweight="0"/>
              <v:rect id="_x0000_s3430" style="position:absolute;left:681;top:692;width:2;height:106" fillcolor="#0aa" strokecolor="#0aa" strokeweight="0"/>
              <v:rect id="_x0000_s3431" style="position:absolute;left:682;top:690;width:2;height:107" fillcolor="#0aa" strokecolor="#0aa" strokeweight="0"/>
              <v:rect id="_x0000_s3432" style="position:absolute;left:683;top:688;width:2;height:108" fillcolor="#0aa" strokecolor="#0aa" strokeweight="0"/>
              <v:rect id="_x0000_s3433" style="position:absolute;left:685;top:686;width:2;height:109" fillcolor="#0aa" strokecolor="#0aa" strokeweight="0"/>
              <v:rect id="_x0000_s3434" style="position:absolute;left:686;top:684;width:2;height:111" fillcolor="#0aa" strokecolor="#0aa" strokeweight="0"/>
              <v:rect id="_x0000_s3435" style="position:absolute;left:687;top:683;width:2;height:111" fillcolor="#0aa" strokecolor="#0aa" strokeweight="0"/>
              <v:rect id="_x0000_s3436" style="position:absolute;left:688;top:680;width:2;height:113" fillcolor="#0aa" strokecolor="#0aa" strokeweight="0"/>
              <v:rect id="_x0000_s3437" style="position:absolute;left:689;top:679;width:2;height:113" fillcolor="#0aa" strokecolor="#0aa" strokeweight="0"/>
              <v:rect id="_x0000_s3438" style="position:absolute;left:690;top:677;width:2;height:114" fillcolor="#0aa" strokecolor="#0aa" strokeweight="0"/>
              <v:rect id="_x0000_s3439" style="position:absolute;left:691;top:674;width:2;height:116" fillcolor="#0aa" strokecolor="#0aa" strokeweight="0"/>
              <v:rect id="_x0000_s3440" style="position:absolute;left:693;top:672;width:2;height:117" fillcolor="#0aa" strokecolor="#0aa" strokeweight="0"/>
              <v:rect id="_x0000_s3441" style="position:absolute;left:694;top:670;width:2;height:118" fillcolor="#0aa" strokecolor="#0aa" strokeweight="0"/>
              <v:rect id="_x0000_s3442" style="position:absolute;left:695;top:668;width:2;height:119" fillcolor="#0aa" strokecolor="#0aa" strokeweight="0"/>
              <v:rect id="_x0000_s3443" style="position:absolute;left:696;top:666;width:2;height:121" fillcolor="#0aa" strokecolor="#0aa" strokeweight="0"/>
              <v:rect id="_x0000_s3444" style="position:absolute;left:697;top:663;width:2;height:123" fillcolor="#0aa" strokecolor="#0aa" strokeweight="0"/>
              <v:rect id="_x0000_s3445" style="position:absolute;left:698;top:661;width:2;height:124" fillcolor="#0aa" strokecolor="#0aa" strokeweight="0"/>
              <v:rect id="_x0000_s3446" style="position:absolute;left:700;top:659;width:2;height:125" fillcolor="#0aa" strokecolor="#0aa" strokeweight="0"/>
              <v:rect id="_x0000_s3447" style="position:absolute;left:701;top:657;width:2;height:126" fillcolor="#0aa" strokecolor="#0aa" strokeweight="0"/>
              <v:rect id="_x0000_s3448" style="position:absolute;left:702;top:655;width:2;height:127" fillcolor="#0aa" strokecolor="#0aa" strokeweight="0"/>
              <v:rect id="_x0000_s3449" style="position:absolute;left:703;top:652;width:2;height:129" fillcolor="#0aa" strokecolor="#0aa" strokeweight="0"/>
              <v:rect id="_x0000_s3450" style="position:absolute;left:704;top:650;width:2;height:130" fillcolor="#0aa" strokecolor="#0aa" strokeweight="0"/>
              <v:rect id="_x0000_s3451" style="position:absolute;left:705;top:648;width:2;height:132" fillcolor="#0aa" strokecolor="#0aa" strokeweight="0"/>
              <v:rect id="_x0000_s3452" style="position:absolute;left:706;top:646;width:2;height:133" fillcolor="#0aa" strokecolor="#0aa" strokeweight="0"/>
              <v:rect id="_x0000_s3453" style="position:absolute;left:708;top:643;width:2;height:135" fillcolor="#0aa" strokecolor="#0aa" strokeweight="0"/>
              <v:rect id="_x0000_s3454" style="position:absolute;left:709;top:640;width:2;height:137" fillcolor="#0aa" strokecolor="#0aa" strokeweight="0"/>
              <v:rect id="_x0000_s3455" style="position:absolute;left:710;top:637;width:2;height:139" fillcolor="#0aa" strokecolor="#0aa" strokeweight="0"/>
              <v:rect id="_x0000_s3456" style="position:absolute;left:711;top:634;width:2;height:141" fillcolor="#0aa" strokecolor="#0aa" strokeweight="0"/>
              <v:rect id="_x0000_s3457" style="position:absolute;left:712;top:631;width:2;height:143" fillcolor="#0aa" strokecolor="#0aa" strokeweight="0"/>
              <v:rect id="_x0000_s3458" style="position:absolute;left:713;top:628;width:2;height:145" fillcolor="#0aa" strokecolor="#0aa" strokeweight="0"/>
              <v:rect id="_x0000_s3459" style="position:absolute;left:714;top:625;width:2;height:147" fillcolor="#0aa" strokecolor="#0aa" strokeweight="0"/>
              <v:rect id="_x0000_s3460" style="position:absolute;left:716;top:622;width:2;height:149" fillcolor="#0aa" strokecolor="#0aa" strokeweight="0"/>
              <v:rect id="_x0000_s3461" style="position:absolute;left:717;top:619;width:2;height:151" fillcolor="#0aa" strokecolor="#0aa" strokeweight="0"/>
              <v:rect id="_x0000_s3462" style="position:absolute;left:718;top:616;width:2;height:153" fillcolor="#0aa" strokecolor="#0aa" strokeweight="0"/>
            </v:group>
            <v:rect id="_x0000_s3463" style="position:absolute;left:719;top:613;width:2;height:155" fillcolor="#0aa" strokecolor="#0aa" strokeweight="0"/>
            <v:rect id="_x0000_s3464" style="position:absolute;left:720;top:610;width:2;height:157" fillcolor="#0aa" strokecolor="#0aa" strokeweight="0"/>
            <v:rect id="_x0000_s3465" style="position:absolute;left:721;top:608;width:2;height:159" fillcolor="#0aa" strokecolor="#0aa" strokeweight="0"/>
            <v:rect id="_x0000_s3466" style="position:absolute;left:722;top:605;width:3;height:161" fillcolor="#0aa" strokecolor="#0aa" strokeweight="0"/>
            <v:rect id="_x0000_s3467" style="position:absolute;left:724;top:601;width:2;height:164" fillcolor="#0aa" strokecolor="#0aa" strokeweight="0"/>
            <v:rect id="_x0000_s3468" style="position:absolute;left:725;top:597;width:2;height:167" fillcolor="#0aa" strokecolor="#0aa" strokeweight="0"/>
            <v:rect id="_x0000_s3469" style="position:absolute;left:726;top:592;width:2;height:171" fillcolor="#0aa" strokecolor="#0aa" strokeweight="0"/>
            <v:rect id="_x0000_s3470" style="position:absolute;left:727;top:587;width:2;height:175" fillcolor="#0aa" strokecolor="#0aa" strokeweight="0"/>
            <v:rect id="_x0000_s3471" style="position:absolute;left:728;top:582;width:2;height:179" fillcolor="#0aa" strokecolor="#0aa" strokeweight="0"/>
            <v:rect id="_x0000_s3472" style="position:absolute;left:729;top:577;width:2;height:183" fillcolor="#0aa" strokecolor="#0aa" strokeweight="0"/>
            <v:rect id="_x0000_s3473" style="position:absolute;left:731;top:573;width:2;height:186" fillcolor="#0aa" strokecolor="#0aa" strokeweight="0"/>
            <v:rect id="_x0000_s3474" style="position:absolute;left:732;top:568;width:2;height:190" fillcolor="#0aa" strokecolor="#0aa" strokeweight="0"/>
            <v:rect id="_x0000_s3475" style="position:absolute;left:733;top:564;width:2;height:193" fillcolor="#0aa" strokecolor="#0aa" strokeweight="0"/>
            <v:rect id="_x0000_s3476" style="position:absolute;left:734;top:560;width:2;height:196" fillcolor="#0aa" strokecolor="#0aa" strokeweight="0"/>
            <v:rect id="_x0000_s3477" style="position:absolute;left:735;top:556;width:2;height:199" fillcolor="#0aa" strokecolor="#0aa" strokeweight="0"/>
            <v:rect id="_x0000_s3478" style="position:absolute;left:736;top:551;width:2;height:203" fillcolor="#0aa" strokecolor="#0aa" strokeweight="0"/>
            <v:rect id="_x0000_s3479" style="position:absolute;left:737;top:547;width:2;height:206" fillcolor="#0aa" strokecolor="#0aa" strokeweight="0"/>
            <v:rect id="_x0000_s3480" style="position:absolute;left:739;top:543;width:2;height:208" fillcolor="#0aa" strokecolor="#0aa" strokeweight="0"/>
            <v:rect id="_x0000_s3481" style="position:absolute;left:740;top:538;width:2;height:212" fillcolor="#0aa" strokecolor="#0aa" strokeweight="0"/>
            <v:rect id="_x0000_s3482" style="position:absolute;left:741;top:531;width:2;height:218" fillcolor="#0aa" strokecolor="#0aa" strokeweight="0"/>
            <v:rect id="_x0000_s3483" style="position:absolute;left:742;top:524;width:2;height:224" fillcolor="#0aa" strokecolor="#0aa" strokeweight="0"/>
            <v:rect id="_x0000_s3484" style="position:absolute;left:743;top:517;width:2;height:229" fillcolor="#0aa" strokecolor="#0aa" strokeweight="0"/>
            <v:rect id="_x0000_s3485" style="position:absolute;left:744;top:506;width:2;height:239" fillcolor="#0aa" strokecolor="#0aa" strokeweight="0"/>
            <v:rect id="_x0000_s3486" style="position:absolute;left:745;top:493;width:3;height:251" fillcolor="#0aa" strokecolor="#0aa" strokeweight="0"/>
            <v:rect id="_x0000_s3487" style="position:absolute;left:747;top:482;width:2;height:261" fillcolor="#0aa" strokecolor="#0aa" strokeweight="0"/>
            <v:rect id="_x0000_s3488" style="position:absolute;left:748;top:482;width:2;height:260" fillcolor="#0aa" strokecolor="#0aa" strokeweight="0"/>
            <v:rect id="_x0000_s3489" style="position:absolute;left:749;top:482;width:2;height:258" fillcolor="#0aa" strokecolor="#0aa" strokeweight="0"/>
            <v:rect id="_x0000_s3490" style="position:absolute;left:750;top:482;width:2;height:257" fillcolor="#0aa" strokecolor="#0aa" strokeweight="0"/>
            <v:rect id="_x0000_s3491" style="position:absolute;left:751;top:482;width:2;height:256" fillcolor="#0aa" strokecolor="#0aa" strokeweight="0"/>
            <v:rect id="_x0000_s3492" style="position:absolute;left:752;top:482;width:2;height:255" fillcolor="#0aa" strokecolor="#0aa" strokeweight="0"/>
            <v:rect id="_x0000_s3493" style="position:absolute;left:754;top:482;width:2;height:254" fillcolor="#0aa" strokecolor="#0aa" strokeweight="0"/>
            <v:rect id="_x0000_s3494" style="position:absolute;left:755;top:482;width:2;height:252" fillcolor="#0aa" strokecolor="#0aa" strokeweight="0"/>
            <v:rect id="_x0000_s3495" style="position:absolute;left:756;top:482;width:2;height:251" fillcolor="#0aa" strokecolor="#0aa" strokeweight="0"/>
            <v:rect id="_x0000_s3496" style="position:absolute;left:757;top:482;width:2;height:250" fillcolor="#0aa" strokecolor="#0aa" strokeweight="0"/>
            <v:rect id="_x0000_s3497" style="position:absolute;left:758;top:482;width:2;height:249" fillcolor="#0aa" strokecolor="#0aa" strokeweight="0"/>
            <v:rect id="_x0000_s3498" style="position:absolute;left:759;top:482;width:2;height:248" fillcolor="#0aa" strokecolor="#0aa" strokeweight="0"/>
            <v:rect id="_x0000_s3499" style="position:absolute;left:760;top:482;width:2;height:246" fillcolor="#0aa" strokecolor="#0aa" strokeweight="0"/>
            <v:rect id="_x0000_s3500" style="position:absolute;left:762;top:482;width:2;height:245" fillcolor="#0aa" strokecolor="#0aa" strokeweight="0"/>
            <v:rect id="_x0000_s3501" style="position:absolute;left:763;top:482;width:2;height:244" fillcolor="#0aa" strokecolor="#0aa" strokeweight="0"/>
            <v:rect id="_x0000_s3502" style="position:absolute;left:764;top:482;width:2;height:242" fillcolor="#0aa" strokecolor="#0aa" strokeweight="0"/>
            <v:rect id="_x0000_s3503" style="position:absolute;left:765;top:482;width:2;height:241" fillcolor="#0aa" strokecolor="#0aa" strokeweight="0"/>
            <v:rect id="_x0000_s3504" style="position:absolute;left:766;top:482;width:2;height:240" fillcolor="#0aa" strokecolor="#0aa" strokeweight="0"/>
            <v:rect id="_x0000_s3505" style="position:absolute;left:767;top:482;width:2;height:238" fillcolor="#0aa" strokecolor="#0aa" strokeweight="0"/>
            <v:rect id="_x0000_s3506" style="position:absolute;left:768;top:482;width:2;height:237" fillcolor="#0aa" strokecolor="#0aa" strokeweight="0"/>
            <v:rect id="_x0000_s3507" style="position:absolute;left:770;top:482;width:2;height:236" fillcolor="#0aa" strokecolor="#0aa" strokeweight="0"/>
            <v:rect id="_x0000_s3508" style="position:absolute;left:771;top:482;width:2;height:234" fillcolor="#0aa" strokecolor="#0aa" strokeweight="0"/>
            <v:rect id="_x0000_s3509" style="position:absolute;left:772;top:482;width:2;height:233" fillcolor="#0aa" strokecolor="#0aa" strokeweight="0"/>
            <v:rect id="_x0000_s3510" style="position:absolute;left:773;top:482;width:2;height:232" fillcolor="#0aa" strokecolor="#0aa" strokeweight="0"/>
            <v:rect id="_x0000_s3511" style="position:absolute;left:774;top:482;width:2;height:230" fillcolor="#0aa" strokecolor="#0aa" strokeweight="0"/>
            <v:rect id="_x0000_s3512" style="position:absolute;left:775;top:482;width:2;height:229" fillcolor="#0aa" strokecolor="#0aa" strokeweight="0"/>
            <v:rect id="_x0000_s3513" style="position:absolute;left:777;top:482;width:2;height:228" fillcolor="#0aa" strokecolor="#0aa" strokeweight="0"/>
            <v:rect id="_x0000_s3514" style="position:absolute;left:778;top:482;width:2;height:226" fillcolor="#0aa" strokecolor="#0aa" strokeweight="0"/>
            <v:rect id="_x0000_s3515" style="position:absolute;left:779;top:482;width:2;height:225" fillcolor="#0aa" strokecolor="#0aa" strokeweight="0"/>
            <v:rect id="_x0000_s3516" style="position:absolute;left:780;top:482;width:2;height:224" fillcolor="#0aa" strokecolor="#0aa" strokeweight="0"/>
            <v:rect id="_x0000_s3517" style="position:absolute;left:781;top:482;width:2;height:222" fillcolor="#0aa" strokecolor="#0aa" strokeweight="0"/>
            <v:rect id="_x0000_s3518" style="position:absolute;left:782;top:482;width:2;height:221" fillcolor="#0aa" strokecolor="#0aa" strokeweight="0"/>
            <v:rect id="_x0000_s3519" style="position:absolute;left:783;top:482;width:2;height:220" fillcolor="#0aa" strokecolor="#0aa" strokeweight="0"/>
            <v:rect id="_x0000_s3520" style="position:absolute;left:785;top:482;width:2;height:218" fillcolor="#0aa" strokecolor="#0aa" strokeweight="0">
              <o:lock v:ext="edit" aspectratio="t"/>
            </v:rect>
            <v:rect id="_x0000_s3521" style="position:absolute;left:786;top:482;width:2;height:216" fillcolor="#0aa" strokecolor="#0aa" strokeweight="0"/>
            <v:rect id="_x0000_s3522" style="position:absolute;left:787;top:482;width:2;height:215" fillcolor="#0aa" strokecolor="#0aa" strokeweight="0"/>
            <v:rect id="_x0000_s3523" style="position:absolute;left:788;top:482;width:2;height:213" fillcolor="#0aa" strokecolor="#0aa" strokeweight="0"/>
            <v:rect id="_x0000_s3524" style="position:absolute;left:789;top:482;width:2;height:211" fillcolor="#0aa" strokecolor="#0aa" strokeweight="0"/>
            <v:rect id="_x0000_s3525" style="position:absolute;left:790;top:482;width:2;height:210" fillcolor="#0aa" strokecolor="#0aa" strokeweight="0"/>
            <v:rect id="_x0000_s3526" style="position:absolute;left:791;top:482;width:2;height:208" fillcolor="#0aa" strokecolor="#0aa" strokeweight="0"/>
            <v:rect id="_x0000_s3527" style="position:absolute;left:793;top:482;width:2;height:206" fillcolor="#0aa" strokecolor="#0aa" strokeweight="0"/>
            <v:rect id="_x0000_s3528" style="position:absolute;left:794;top:482;width:2;height:205" fillcolor="#0aa" strokecolor="#0aa" strokeweight="0"/>
            <v:rect id="_x0000_s3529" style="position:absolute;left:795;top:482;width:2;height:203" fillcolor="#0aa" strokecolor="#0aa" strokeweight="0"/>
            <v:rect id="_x0000_s3530" style="position:absolute;left:796;top:482;width:2;height:201" fillcolor="#0aa" strokecolor="#0aa" strokeweight="0"/>
            <v:rect id="_x0000_s3531" style="position:absolute;left:797;top:482;width:2;height:200" fillcolor="#0aa" strokecolor="#0aa" strokeweight="0"/>
            <v:rect id="_x0000_s3532" style="position:absolute;left:798;top:482;width:2;height:198" fillcolor="#0aa" strokecolor="#0aa" strokeweight="0"/>
            <v:rect id="_x0000_s3533" style="position:absolute;left:799;top:482;width:3;height:196" fillcolor="#0aa" strokecolor="#0aa" strokeweight="0"/>
            <v:rect id="_x0000_s3534" style="position:absolute;left:801;top:482;width:2;height:194" fillcolor="#0aa" strokecolor="#0aa" strokeweight="0"/>
            <v:rect id="_x0000_s3535" style="position:absolute;left:802;top:482;width:2;height:193" fillcolor="#0aa" strokecolor="#0aa" strokeweight="0"/>
            <v:rect id="_x0000_s3536" style="position:absolute;left:803;top:482;width:2;height:191" fillcolor="#0aa" strokecolor="#0aa" strokeweight="0"/>
            <v:rect id="_x0000_s3537" style="position:absolute;left:804;top:482;width:2;height:189" fillcolor="#0aa" strokecolor="#0aa" strokeweight="0"/>
            <v:rect id="_x0000_s3538" style="position:absolute;left:805;top:482;width:2;height:187" fillcolor="#0aa" strokecolor="#0aa" strokeweight="0"/>
            <v:rect id="_x0000_s3539" style="position:absolute;left:806;top:482;width:2;height:186" fillcolor="#0aa" strokecolor="#0aa" strokeweight="0"/>
            <v:rect id="_x0000_s3540" style="position:absolute;left:808;top:482;width:2;height:184" fillcolor="#0aa" strokecolor="#0aa" strokeweight="0"/>
            <v:rect id="_x0000_s3541" style="position:absolute;left:809;top:482;width:2;height:182" fillcolor="#0aa" strokecolor="#0aa" strokeweight="0"/>
            <v:rect id="_x0000_s3542" style="position:absolute;left:810;top:482;width:2;height:180" fillcolor="#0aa" strokecolor="#0aa" strokeweight="0"/>
            <v:rect id="_x0000_s3543" style="position:absolute;left:811;top:482;width:2;height:178" fillcolor="#0aa" strokecolor="#0aa" strokeweight="0"/>
            <v:rect id="_x0000_s3544" style="position:absolute;left:812;top:482;width:2;height:176" fillcolor="#0aa" strokecolor="#0aa" strokeweight="0"/>
            <v:rect id="_x0000_s3545" style="position:absolute;left:813;top:482;width:2;height:174" fillcolor="#0aa" strokecolor="#0aa" strokeweight="0"/>
            <v:rect id="_x0000_s3546" style="position:absolute;left:814;top:482;width:2;height:173" fillcolor="#0aa" strokecolor="#0aa" strokeweight="0"/>
            <v:rect id="_x0000_s3547" style="position:absolute;left:816;top:482;width:2;height:171" fillcolor="#0aa" strokecolor="#0aa" strokeweight="0"/>
            <v:rect id="_x0000_s3548" style="position:absolute;left:817;top:482;width:2;height:169" fillcolor="#0aa" strokecolor="#0aa" strokeweight="0"/>
            <v:rect id="_x0000_s3549" style="position:absolute;left:818;top:482;width:2;height:167" fillcolor="#0aa" strokecolor="#0aa" strokeweight="0"/>
            <v:rect id="_x0000_s3550" style="position:absolute;left:819;top:482;width:2;height:165" fillcolor="#0aa" strokecolor="#0aa" strokeweight="0"/>
            <v:rect id="_x0000_s3551" style="position:absolute;left:820;top:482;width:2;height:163" fillcolor="#0aa" strokecolor="#0aa" strokeweight="0"/>
            <v:rect id="_x0000_s3552" style="position:absolute;left:821;top:482;width:2;height:161" fillcolor="#0aa" strokecolor="#0aa" strokeweight="0"/>
            <v:rect id="_x0000_s3553" style="position:absolute;left:823;top:482;width:2;height:160" fillcolor="#0aa" strokecolor="#0aa" strokeweight="0"/>
            <v:rect id="_x0000_s3554" style="position:absolute;left:824;top:482;width:2;height:158" fillcolor="#0aa" strokecolor="#0aa" strokeweight="0"/>
            <v:rect id="_x0000_s3555" style="position:absolute;left:825;top:482;width:2;height:156" fillcolor="#0aa" strokecolor="#0aa" strokeweight="0"/>
            <v:rect id="_x0000_s3556" style="position:absolute;left:826;top:482;width:2;height:154" fillcolor="#0aa" strokecolor="#0aa" strokeweight="0"/>
            <v:rect id="_x0000_s3557" style="position:absolute;left:827;top:482;width:2;height:151" fillcolor="#0aa" strokecolor="#0aa" strokeweight="0"/>
            <v:rect id="_x0000_s3558" style="position:absolute;left:828;top:482;width:2;height:149" fillcolor="#0aa" strokecolor="#0aa" strokeweight="0"/>
            <v:rect id="_x0000_s3559" style="position:absolute;left:829;top:482;width:2;height:146" fillcolor="#0aa" strokecolor="#0aa" strokeweight="0"/>
            <v:rect id="_x0000_s3560" style="position:absolute;left:831;top:482;width:2;height:143" fillcolor="#0aa" strokecolor="#0aa" strokeweight="0"/>
            <v:rect id="_x0000_s3561" style="position:absolute;left:832;top:482;width:2;height:140" fillcolor="#0aa" strokecolor="#0aa" strokeweight="0"/>
            <v:rect id="_x0000_s3562" style="position:absolute;left:833;top:482;width:2;height:138" fillcolor="#0aa" strokecolor="#0aa" strokeweight="0"/>
            <v:rect id="_x0000_s3563" style="position:absolute;left:834;top:482;width:2;height:135" fillcolor="#0aa" strokecolor="#0aa" strokeweight="0"/>
            <v:rect id="_x0000_s3564" style="position:absolute;left:835;top:482;width:2;height:132" fillcolor="#0aa" strokecolor="#0aa" strokeweight="0"/>
            <v:rect id="_x0000_s3565" style="position:absolute;left:836;top:482;width:2;height:130" fillcolor="#0aa" strokecolor="#0aa" strokeweight="0"/>
            <v:rect id="_x0000_s3566" style="position:absolute;left:837;top:482;width:2;height:127" fillcolor="#0aa" strokecolor="#0aa" strokeweight="0"/>
            <v:rect id="_x0000_s3567" style="position:absolute;left:839;top:482;width:2;height:124" fillcolor="#0aa" strokecolor="#0aa" strokeweight="0"/>
            <v:rect id="_x0000_s3568" style="position:absolute;left:840;top:482;width:2;height:121" fillcolor="#0aa" strokecolor="#0aa" strokeweight="0"/>
            <v:rect id="_x0000_s3569" style="position:absolute;left:841;top:482;width:2;height:118" fillcolor="#0aa" strokecolor="#0aa" strokeweight="0"/>
            <v:rect id="_x0000_s3570" style="position:absolute;left:842;top:482;width:2;height:115" fillcolor="#0aa" strokecolor="#0aa" strokeweight="0"/>
            <v:rect id="_x0000_s3571" style="position:absolute;left:843;top:482;width:2;height:112" fillcolor="#0aa" strokecolor="#0aa" strokeweight="0"/>
            <v:rect id="_x0000_s3572" style="position:absolute;left:844;top:482;width:2;height:109" fillcolor="#0aa" strokecolor="#0aa" strokeweight="0"/>
            <v:rect id="_x0000_s3573" style="position:absolute;left:845;top:482;width:3;height:105" fillcolor="#0aa" strokecolor="#0aa" strokeweight="0"/>
            <v:rect id="_x0000_s3574" style="position:absolute;left:847;top:482;width:2;height:102" fillcolor="#0aa" strokecolor="#0aa" strokeweight="0"/>
            <v:rect id="_x0000_s3575" style="position:absolute;left:848;top:482;width:2;height:99" fillcolor="#0aa" strokecolor="#0aa" strokeweight="0"/>
            <v:rect id="_x0000_s3576" style="position:absolute;left:849;top:482;width:2;height:95" fillcolor="#0aa" strokecolor="#0aa" strokeweight="0"/>
            <v:rect id="_x0000_s3577" style="position:absolute;left:850;top:482;width:2;height:90" fillcolor="#0aa" strokecolor="#0aa" strokeweight="0"/>
            <v:rect id="_x0000_s3578" style="position:absolute;left:851;top:482;width:2;height:86" fillcolor="#0aa" strokecolor="#0aa" strokeweight="0"/>
            <v:rect id="_x0000_s3579" style="position:absolute;left:852;top:482;width:2;height:81" fillcolor="#0aa" strokecolor="#0aa" strokeweight="0"/>
            <v:rect id="_x0000_s3580" style="position:absolute;left:854;top:482;width:2;height:77" fillcolor="#0aa" strokecolor="#0aa" strokeweight="0"/>
            <v:rect id="_x0000_s3581" style="position:absolute;left:855;top:482;width:2;height:73" fillcolor="#0aa" strokecolor="#0aa" strokeweight="0"/>
            <v:rect id="_x0000_s3582" style="position:absolute;left:856;top:482;width:2;height:68" fillcolor="#0aa" strokecolor="#0aa" strokeweight="0"/>
            <v:rect id="_x0000_s3583" style="position:absolute;left:857;top:482;width:2;height:64" fillcolor="#0aa" strokecolor="#0aa" strokeweight="0"/>
            <v:rect id="_x0000_s3584" style="position:absolute;left:858;top:482;width:2;height:59" fillcolor="#0aa" strokecolor="#0aa" strokeweight="0"/>
            <v:rect id="_x0000_s3585" style="position:absolute;left:859;top:482;width:2;height:53" fillcolor="#0aa" strokecolor="#0aa" strokeweight="0"/>
            <v:rect id="_x0000_s3586" style="position:absolute;left:860;top:482;width:3;height:46" fillcolor="#0aa" strokecolor="#0aa" strokeweight="0"/>
            <v:rect id="_x0000_s3587" style="position:absolute;left:862;top:482;width:2;height:39" fillcolor="#0aa" strokecolor="#0aa" strokeweight="0"/>
            <v:rect id="_x0000_s3588" style="position:absolute;left:863;top:482;width:2;height:32" fillcolor="#0aa" strokecolor="#0aa" strokeweight="0"/>
            <v:rect id="_x0000_s3589" style="position:absolute;left:864;top:482;width:2;height:25" fillcolor="#0aa" strokecolor="#0aa" strokeweight="0"/>
            <v:rect id="_x0000_s3590" style="position:absolute;left:865;top:482;width:2;height:18" fillcolor="#0aa" strokecolor="#0aa" strokeweight="0"/>
            <v:rect id="_x0000_s3591" style="position:absolute;left:866;top:482;width:2;height:11" fillcolor="#0aa" strokecolor="#0aa" strokeweight="0"/>
            <v:rect id="_x0000_s3592" style="position:absolute;left:867;top:482;width:2;height:4" fillcolor="#0aa" strokecolor="#0aa" strokeweight="0"/>
            <v:rect id="_x0000_s3593" style="position:absolute;left:28;top:480;width:118;height:2" fillcolor="#0aa" strokecolor="#0aa" strokeweight="0"/>
            <v:shape id="_x0000_s3594" style="position:absolute;left:145;top:480;width:6;height:36" coordsize="114,686" path="m,21l20,38,20,,39,16r75,666l75,686,,21xe" fillcolor="#0aa" strokecolor="#0aa" strokeweight="0">
              <v:path arrowok="t"/>
            </v:shape>
            <v:shape id="_x0000_s3595" style="position:absolute;left:148;top:516;width:5;height:18" coordsize="90,340" path="m,7l,6,39,2,39,,90,335r-39,5l,7xe" fillcolor="#0aa" strokecolor="#0aa" strokeweight="0">
              <v:path arrowok="t"/>
            </v:shape>
            <v:shape id="_x0000_s3596" style="position:absolute;left:151;top:533;width:8;height:26" coordsize="142,493" path="m,8l,7,39,2,38,,142,486r-37,7l,8xe" fillcolor="#0aa" strokecolor="#0aa" strokeweight="0">
              <v:path arrowok="t"/>
            </v:shape>
            <v:shape id="_x0000_s3597" style="position:absolute;left:157;top:559;width:6;height:21" coordsize="112,393" path="m,7r,l37,r,l112,385r-37,8l,7xe" fillcolor="#0aa" strokecolor="#0aa" strokeweight="0">
              <v:path arrowok="t"/>
            </v:shape>
            <v:shape id="_x0000_s3598" style="position:absolute;left:161;top:579;width:8;height:25" coordsize="167,470" path="m,11l,9,37,1,37,,167,460r-38,10l,11xe" fillcolor="#0aa" strokecolor="#0aa" strokeweight="0">
              <v:path arrowok="t"/>
            </v:shape>
            <v:shape id="_x0000_s3599" style="position:absolute;left:167;top:603;width:12;height:25" coordsize="216,475" path="m1,14l,12,38,2,37,,216,461r-36,14l1,14xe" fillcolor="#0aa" strokecolor="#0aa" strokeweight="0">
              <v:path arrowok="t"/>
            </v:shape>
            <v:shape id="_x0000_s3600" style="position:absolute;left:177;top:627;width:32;height:61" coordsize="601,1144" path="m1,16l,15,36,1,35,,601,1126r-34,18l1,16xe" fillcolor="#0aa" strokecolor="#0aa" strokeweight="0">
              <v:path arrowok="t"/>
            </v:shape>
            <v:shape id="_x0000_s3601" style="position:absolute;left:207;top:687;width:32;height:45" coordsize="622,869" path="m1,22l,20,34,2,33,,622,847r-32,22l1,22xe" fillcolor="#0aa" strokecolor="#0aa" strokeweight="0">
              <v:path arrowok="t"/>
            </v:shape>
            <v:shape id="_x0000_s3602" style="position:absolute;left:238;top:731;width:40;height:42" coordsize="773,794" path="m2,27l,25,32,3,31,,773,768r-29,26l2,27xe" fillcolor="#0aa" strokecolor="#0aa" strokeweight="0">
              <v:path arrowok="t"/>
            </v:shape>
            <v:shape id="_x0000_s3603" style="position:absolute;left:277;top:771;width:39;height:29" coordsize="745,543" path="m4,31l,28,29,2,27,,745,512r-22,31l4,31xe" fillcolor="#0aa" strokecolor="#0aa" strokeweight="0">
              <v:path arrowok="t"/>
            </v:shape>
            <v:shape id="_x0000_s3604" style="position:absolute;left:315;top:798;width:48;height:25" coordsize="917,470" path="m2,34l,33,22,2,19,,917,435r-17,35l2,34xe" fillcolor="#0aa" strokecolor="#0aa" strokeweight="0">
              <v:path arrowok="t"/>
            </v:shape>
            <v:shape id="_x0000_s3605" style="position:absolute;left:362;top:821;width:31;height:10" coordsize="576,190" path="m4,38l,36,17,1,14,,576,153r-10,37l4,38xe" fillcolor="#0aa" strokecolor="#0aa" strokeweight="0">
              <v:path arrowok="t"/>
            </v:shape>
            <v:shape id="_x0000_s3606" style="position:absolute;left:391;top:213;width:2;height:618" coordsize="38,11747" path="m38,11728r-24,19l24,11710,,11728,,,38,r,11728xe" fillcolor="#0aa" strokecolor="#0aa" strokeweight="0">
              <v:path arrowok="t"/>
            </v:shape>
            <v:shape id="_x0000_s3607" style="position:absolute;left:391;top:212;width:107;height:2" coordsize="2019,38" path="m19,38l38,18,,18,19,,2019,r,38l19,38xe" fillcolor="#0aa" strokecolor="#0aa" strokeweight="0">
              <v:path arrowok="t"/>
            </v:shape>
            <v:shape id="_x0000_s3608" style="position:absolute;left:497;top:212;width:2;height:619" coordsize="39,11773" path="m,18l20,38,20,,39,18r,11755l,11773,,18xe" fillcolor="#0aa" strokecolor="#0aa" strokeweight="0">
              <v:path arrowok="t"/>
            </v:shape>
            <v:shape id="_x0000_s3609" style="position:absolute;left:497;top:820;width:31;height:12" coordsize="592,243" path="m26,243l,224r39,l13,207,579,r13,37l26,243xe" fillcolor="#0aa" strokecolor="#0aa" strokeweight="0">
              <v:path arrowok="t"/>
            </v:shape>
            <v:shape id="_x0000_s3610" style="position:absolute;left:527;top:807;width:29;height:15" coordsize="552,267" path="m15,267r-1,l1,230,,231,536,r16,35l15,267xe" fillcolor="#0aa" strokecolor="#0aa" strokeweight="0">
              <v:path arrowok="t"/>
            </v:shape>
            <v:shape id="_x0000_s3611" style="position:absolute;left:555;top:793;width:32;height:16" coordsize="605,316" path="m17,316r-1,l,281r,1l589,r16,35l17,316xe" fillcolor="#0aa" strokecolor="#0aa" strokeweight="0">
              <v:path arrowok="t"/>
            </v:shape>
            <v:shape id="_x0000_s3612" style="position:absolute;left:586;top:773;width:26;height:22" coordsize="487,417" path="m24,415r-5,2l3,382,,386,463,r24,30l24,415xe" fillcolor="#0aa" strokecolor="#0aa" strokeweight="0">
              <v:path arrowok="t"/>
            </v:shape>
            <v:shape id="_x0000_s3613" style="position:absolute;left:610;top:751;width:23;height:23" coordsize="438,439" path="m28,438r-2,1l2,409,,410,411,r27,27l28,438xe" fillcolor="#0aa" strokecolor="#0aa" strokeweight="0">
              <v:path arrowok="t"/>
            </v:shape>
            <v:shape id="_x0000_s3614" style="position:absolute;left:632;top:721;width:31;height:31" coordsize="590,590" path="m27,590r,l,563r,l563,r27,29l27,590xe" fillcolor="#0aa" strokecolor="#0aa" strokeweight="0">
              <v:path arrowok="t"/>
            </v:shape>
            <v:shape id="_x0000_s3615" style="position:absolute;left:661;top:700;width:17;height:23" coordsize="314,434" path="m32,430r-2,4l3,405,,408,282,r32,22l32,430xe" fillcolor="#0aa" strokecolor="#0aa" strokeweight="0">
              <v:path arrowok="t"/>
            </v:shape>
            <v:shape id="_x0000_s3616" style="position:absolute;left:676;top:677;width:16;height:24" coordsize="290,458" path="m34,457r-1,1l1,436,,437,257,r33,19l34,457xe" fillcolor="#0aa" strokecolor="#0aa" strokeweight="0">
              <v:path arrowok="t"/>
            </v:shape>
            <v:shape id="_x0000_s3617" style="position:absolute;left:690;top:646;width:18;height:32" coordsize="342,607" path="m34,607r,l1,588r-1,l309,r33,18l34,607xe" fillcolor="#0aa" strokecolor="#0aa" strokeweight="0">
              <v:path arrowok="t"/>
            </v:shape>
            <v:shape id="_x0000_s3618" style="position:absolute;left:706;top:602;width:19;height:45" coordsize="369,862" path="m35,860r-1,2l1,844,,845,333,r36,15l35,860xe" fillcolor="#0aa" strokecolor="#0aa" strokeweight="0">
              <v:path arrowok="t"/>
            </v:shape>
            <v:shape id="_x0000_s3619" style="position:absolute;left:723;top:574;width:9;height:29" coordsize="166,548" path="m37,544r,4l1,533,,536,128,r38,9l37,544xe" fillcolor="#0aa" strokecolor="#0aa" strokeweight="0">
              <v:path arrowok="t"/>
            </v:shape>
            <v:shape id="_x0000_s3620" style="position:absolute;left:730;top:539;width:12;height:35" coordsize="217,678" path="m38,678r,-1l,668r,-1l180,r37,11l38,678xe" fillcolor="#0aa" strokecolor="#0aa" strokeweight="0">
              <v:path arrowok="t"/>
            </v:shape>
            <v:shape id="_x0000_s3621" style="position:absolute;left:740;top:513;width:6;height:26" coordsize="117,496" path="m38,493r,3l1,485,,487,78,r39,7l38,493xe" fillcolor="#0aa" strokecolor="#0aa" strokeweight="0">
              <v:path arrowok="t"/>
            </v:shape>
            <v:shape id="_x0000_s3622" style="position:absolute;left:744;top:482;width:4;height:31" coordsize="90,593" path="m39,592r,1l,586r,2l51,,90,3,39,592xe" fillcolor="#0aa" strokecolor="#0aa" strokeweight="0">
              <v:path arrowok="t"/>
            </v:shape>
            <v:shape id="_x0000_s3623" style="position:absolute;left:746;top:481;width:123;height:2" coordsize="2328,38" path="m20,38l39,21,,18,20,,2328,r,38l20,38xe" fillcolor="#0aa" strokecolor="#0aa" strokeweight="0">
              <v:path arrowok="t"/>
            </v:shape>
            <v:shape id="_x0000_s3624" style="position:absolute;left:864;top:481;width:6;height:27" coordsize="115,508" path="m78,15l97,38,97,r18,22l37,508,,502,78,15xe" fillcolor="#0aa" strokecolor="#0aa" strokeweight="0">
              <v:path arrowok="t"/>
            </v:shape>
            <v:shape id="_x0000_s3625" style="position:absolute;left:858;top:508;width:8;height:32" coordsize="140,623" path="m103,r,l140,6r,l39,623,,616,103,xe" fillcolor="#0aa" strokecolor="#0aa" strokeweight="0">
              <v:path arrowok="t"/>
            </v:shape>
            <v:shape id="_x0000_s3626" style="position:absolute;left:848;top:540;width:12;height:42" coordsize="244,803" path="m205,r,2l244,9r-1,2l37,803,,793,205,xe" fillcolor="#0aa" strokecolor="#0aa" strokeweight="0">
              <v:path arrowok="t"/>
            </v:shape>
            <v:shape id="_x0000_s3627" style="position:absolute;left:837;top:582;width:13;height:29" coordsize="240,552" path="m203,r,2l240,12r-1,2l36,552,,538,203,xe" fillcolor="#0aa" strokecolor="#0aa" strokeweight="0">
              <v:path arrowok="t"/>
            </v:shape>
            <v:shape id="_x0000_s3628" style="position:absolute;left:826;top:610;width:13;height:26" coordsize="242,503" path="m206,r,1l242,15r,1l35,503,,487,206,xe" fillcolor="#0aa" strokecolor="#0aa" strokeweight="0">
              <v:path arrowok="t"/>
            </v:shape>
            <v:shape id="_x0000_s3629" style="position:absolute;left:805;top:635;width:23;height:36" coordsize="444,685" path="m410,r-1,2l444,18r-2,2l33,685,,665,410,xe" fillcolor="#0aa" strokecolor="#0aa" strokeweight="0">
              <v:path arrowok="t"/>
            </v:shape>
            <v:shape id="_x0000_s3630" style="position:absolute;left:784;top:670;width:22;height:31" coordsize="416,587" path="m383,r,1l416,21r,1l32,587,,565,383,xe" fillcolor="#0aa" strokecolor="#0aa" strokeweight="0">
              <v:path arrowok="t"/>
            </v:shape>
            <v:shape id="_x0000_s3631" style="position:absolute;left:761;top:700;width:25;height:28" coordsize="468,536" path="m437,r-1,2l468,24r-1,1l29,536,,511,437,xe" fillcolor="#0aa" strokecolor="#0aa" strokeweight="0">
              <v:path arrowok="t"/>
            </v:shape>
            <v:shape id="_x0000_s3632" style="position:absolute;left:735;top:727;width:28;height:30" coordsize="539,564" path="m511,r-1,1l539,26r-1,1l27,564,,537,511,xe" fillcolor="#0aa" strokecolor="#0aa" strokeweight="0">
              <v:path arrowok="t"/>
            </v:shape>
            <v:shape id="_x0000_s3633" style="position:absolute;left:710;top:755;width:26;height:22" coordsize="490,414" path="m464,r-1,1l490,28r-1,2l25,414,,384,464,xe" fillcolor="#0aa" strokecolor="#0aa" strokeweight="0">
              <v:path arrowok="t"/>
            </v:shape>
            <v:shape id="_x0000_s3634" style="position:absolute;left:670;top:775;width:42;height:33" coordsize="794,619" path="m770,r-1,l794,30r-1,l24,619,,589,770,xe" fillcolor="#0aa" strokecolor="#0aa" strokeweight="0">
              <v:path arrowok="t"/>
            </v:shape>
            <v:shape id="_x0000_s3635" style="position:absolute;left:621;top:806;width:50;height:26" coordsize="942,497" path="m921,r-3,2l942,32r-3,2l16,497,,463,921,xe" fillcolor="#0aa" strokecolor="#0aa" strokeweight="0">
              <v:path arrowok="t"/>
            </v:shape>
            <v:shape id="_x0000_s3636" style="position:absolute;left:577;top:830;width:45;height:18" coordsize="862,340" path="m848,r-2,1l862,35r-2,1l14,340,,304,848,xe" fillcolor="#0aa" strokecolor="#0aa" strokeweight="0">
              <v:path arrowok="t"/>
            </v:shape>
            <v:shape id="_x0000_s3637" style="position:absolute;left:535;top:846;width:43;height:13" coordsize="805,243" path="m793,r-2,l805,36r-2,1l9,243,,206,793,xe" fillcolor="#0aa" strokecolor="#0aa" strokeweight="0">
              <v:path arrowok="t"/>
            </v:shape>
            <v:shape id="_x0000_s3638" style="position:absolute;left:500;top:857;width:36;height:9" coordsize="676,167" path="m668,r-1,1l676,38r-1,1l7,167,,130,668,xe" fillcolor="#0aa" strokecolor="#0aa" strokeweight="0">
              <v:path arrowok="t"/>
            </v:shape>
            <v:shape id="_x0000_s3639" style="position:absolute;left:460;top:864;width:41;height:6" coordsize="775,112" path="m770,r-2,l775,37r-2,1l4,112,,75,770,xe" fillcolor="#0aa" strokecolor="#0aa" strokeweight="0">
              <v:path arrowok="t"/>
            </v:shape>
            <v:shape id="_x0000_s3640" style="position:absolute;left:429;top:865;width:31;height:5" coordsize="593,88" path="m593,51r-4,l593,88r-4,l,38,3,,593,51xe" fillcolor="#0aa" strokecolor="#0aa" strokeweight="0">
              <v:path arrowok="t"/>
            </v:shape>
            <v:shape id="_x0000_s3641" style="position:absolute;left:395;top:863;width:34;height:4" coordsize="644,90" path="m644,52r,l641,90r,l,39,4,,644,52xe" fillcolor="#0aa" strokecolor="#0aa" strokeweight="0">
              <v:path arrowok="t"/>
            </v:shape>
            <v:shape id="_x0000_s3642" style="position:absolute;left:372;top:859;width:23;height:6" coordsize="442,116" path="m442,77r-2,l436,116r-2,-1l,39,7,,442,77xe" fillcolor="#0aa" strokecolor="#0aa" strokeweight="0">
              <v:path arrowok="t"/>
            </v:shape>
            <v:shape id="_x0000_s3643" style="position:absolute;left:345;top:852;width:28;height:9" coordsize="524,165" path="m524,126r-2,l515,165r-1,-1l,38,9,,524,126xe" fillcolor="#0aa" strokecolor="#0aa" strokeweight="0">
              <v:path arrowok="t"/>
            </v:shape>
            <v:shape id="_x0000_s3644" style="position:absolute;left:302;top:841;width:43;height:13" coordsize="830,244" path="m830,206r,l821,244r,l,37,10,,830,206xe" fillcolor="#0aa" strokecolor="#0aa" strokeweight="0">
              <v:path arrowok="t"/>
            </v:shape>
            <v:shape id="_x0000_s3645" style="position:absolute;left:269;top:829;width:33;height:14" coordsize="628,267" path="m628,231r-2,-1l616,267r-2,-1l,37,14,,628,231xe" fillcolor="#0aa" strokecolor="#0aa" strokeweight="0">
              <v:path arrowok="t"/>
            </v:shape>
            <v:shape id="_x0000_s3646" style="position:absolute;left:223;top:805;width:47;height:26" coordsize="892,496" path="m892,461r-2,-2l876,496r-3,-1l,34,17,,892,461xe" fillcolor="#0aa" strokecolor="#0aa" strokeweight="0">
              <v:path arrowok="t"/>
            </v:shape>
            <v:shape id="_x0000_s3647" style="position:absolute;left:193;top:783;width:31;height:24" coordsize="586,442" path="m586,409r-4,-1l565,442r-2,-2l,31,23,,586,409xe" fillcolor="#0aa" strokecolor="#0aa" strokeweight="0">
              <v:path arrowok="t"/>
            </v:shape>
            <v:shape id="_x0000_s3648" style="position:absolute;left:165;top:760;width:30;height:25" coordsize="564,466" path="m564,436r-1,-1l540,466r-1,l,29,25,,564,436xe" fillcolor="#0aa" strokecolor="#0aa" strokeweight="0">
              <v:path arrowok="t"/>
            </v:shape>
            <v:shape id="_x0000_s3649" style="position:absolute;left:129;top:725;width:37;height:37" coordsize="719,695" path="m719,667r-1,-1l693,695r-1,-1l,29,27,,719,667xe" fillcolor="#0aa" strokecolor="#0aa" strokeweight="0">
              <v:path arrowok="t"/>
            </v:shape>
            <v:shape id="_x0000_s3650" style="position:absolute;left:100;top:685;width:30;height:42" coordsize="571,793" path="m571,768r-3,-4l541,793r-2,-4l,22,31,,571,768xe" fillcolor="#0aa" strokecolor="#0aa" strokeweight="0">
              <v:path arrowok="t"/>
            </v:shape>
            <v:shape id="_x0000_s3651" style="position:absolute;left:80;top:654;width:22;height:32" coordsize="415,610" path="m415,589r-1,-1l383,610r,l,21,32,,415,589xe" fillcolor="#0aa" strokecolor="#0aa" strokeweight="0">
              <v:path arrowok="t"/>
            </v:shape>
            <v:shape id="_x0000_s3652" style="position:absolute;left:58;top:607;width:24;height:48" coordsize="448,915" path="m448,897r-1,-3l415,915r-2,-2l,16,36,,448,897xe" fillcolor="#0aa" strokecolor="#0aa" strokeweight="0">
              <v:path arrowok="t"/>
            </v:shape>
            <v:shape id="_x0000_s3653" style="position:absolute;left:41;top:564;width:19;height:44" coordsize="369,834" path="m369,819r,-1l333,834r,l,14,37,,369,819xe" fillcolor="#0aa" strokecolor="#0aa" strokeweight="0">
              <v:path arrowok="t"/>
            </v:shape>
            <v:shape id="_x0000_s3654" style="position:absolute;left:34;top:532;width:9;height:33" coordsize="167,626" path="m167,615r-1,-3l129,626r-1,-3l,7,37,,167,615xe" fillcolor="#0aa" strokecolor="#0aa" strokeweight="0">
              <v:path arrowok="t"/>
            </v:shape>
            <v:shape id="_x0000_s3655" style="position:absolute;left:28;top:509;width:8;height:23" coordsize="138,443" path="m138,434r,1l101,442r,1l,9,37,,138,434xe" fillcolor="#0aa" strokecolor="#0aa" strokeweight="0">
              <v:path arrowok="t"/>
            </v:shape>
            <v:shape id="_x0000_s3656" style="position:absolute;left:28;top:482;width:2;height:28" coordsize="38,518" path="m38,513r,-4l1,518,,513,,,38,r,513xe" fillcolor="#0aa" strokecolor="#0aa" strokeweight="0">
              <v:path arrowok="t"/>
            </v:shape>
            <v:shape id="_x0000_s3657" style="position:absolute;left:27;top:480;width:3;height:3" coordsize="59,53" path="m53,25r6,14l21,39r6,14l,28,27,,53,25xe" fillcolor="#0aa" strokecolor="#0aa" strokeweight="0">
              <v:path arrowok="t"/>
            </v:shape>
          </v:group>
          <v:shapetype id="_x0000_t202" coordsize="21600,21600" o:spt="202" path="m,l,21600r21600,l21600,xe">
            <v:stroke joinstyle="miter"/>
            <v:path gradientshapeok="t" o:connecttype="rect"/>
          </v:shapetype>
          <v:shape id="_x0000_s3859" type="#_x0000_t202" style="position:absolute;left:2067;top:360;width:3197;height:1110;mso-position-vertical-relative:page" o:allowincell="f" o:allowoverlap="f" strokecolor="white">
            <v:textbox>
              <w:txbxContent>
                <w:p w:rsidR="00493C1C" w:rsidRPr="00AC79DE" w:rsidRDefault="00493C1C">
                  <w:pPr>
                    <w:rPr>
                      <w:rFonts w:ascii="Cambria" w:hAnsi="Cambria"/>
                      <w:b/>
                      <w:sz w:val="32"/>
                      <w:szCs w:val="36"/>
                    </w:rPr>
                  </w:pPr>
                  <w:r w:rsidRPr="00AC79DE">
                    <w:rPr>
                      <w:rFonts w:ascii="Cambria" w:hAnsi="Cambria"/>
                      <w:b/>
                      <w:sz w:val="32"/>
                      <w:szCs w:val="36"/>
                    </w:rPr>
                    <w:t>R</w:t>
                  </w:r>
                  <w:r w:rsidRPr="00AC79DE">
                    <w:rPr>
                      <w:rFonts w:ascii="Calibri" w:hAnsi="Calibri" w:cs="Calibri"/>
                      <w:b/>
                      <w:sz w:val="32"/>
                      <w:szCs w:val="36"/>
                    </w:rPr>
                    <w:t>ush University</w:t>
                  </w:r>
                </w:p>
              </w:txbxContent>
            </v:textbox>
          </v:shape>
        </v:group>
      </w:pict>
    </w:r>
    <w:r>
      <w:rPr>
        <w:rFonts w:ascii="Garamond" w:hAnsi="Garamond"/>
        <w:noProof/>
        <w:sz w:val="20"/>
        <w:szCs w:val="20"/>
        <w:lang w:eastAsia="en-US" w:bidi="ar-SA"/>
      </w:rPr>
      <w:pict>
        <v:shape id="_x0000_s2051" type="#_x0000_t202" style="position:absolute;margin-left:207.85pt;margin-top:.2pt;width:313.25pt;height:63pt;z-index:1" stroked="f">
          <v:textbox>
            <w:txbxContent>
              <w:p w:rsidR="00521040" w:rsidRDefault="00350F68" w:rsidP="00350F68">
                <w:pPr>
                  <w:pStyle w:val="Header"/>
                  <w:tabs>
                    <w:tab w:val="clear" w:pos="4320"/>
                    <w:tab w:val="clear" w:pos="8640"/>
                    <w:tab w:val="left" w:pos="2430"/>
                    <w:tab w:val="right" w:pos="9180"/>
                  </w:tabs>
                  <w:spacing w:before="0" w:after="0"/>
                  <w:rPr>
                    <w:rFonts w:ascii="Garamond" w:hAnsi="Garamond"/>
                    <w:sz w:val="20"/>
                    <w:szCs w:val="20"/>
                  </w:rPr>
                </w:pPr>
                <w:r w:rsidRPr="00FB23E2">
                  <w:rPr>
                    <w:rFonts w:ascii="Garamond" w:hAnsi="Garamond"/>
                    <w:sz w:val="20"/>
                    <w:szCs w:val="20"/>
                  </w:rPr>
                  <w:t>Department of Molecular Biophysics and Physiology</w:t>
                </w:r>
              </w:p>
              <w:p w:rsidR="00521040" w:rsidRDefault="00350F68" w:rsidP="00350F68">
                <w:pPr>
                  <w:pStyle w:val="Header"/>
                  <w:tabs>
                    <w:tab w:val="clear" w:pos="4320"/>
                    <w:tab w:val="clear" w:pos="8640"/>
                    <w:tab w:val="left" w:pos="2430"/>
                    <w:tab w:val="right" w:pos="9180"/>
                  </w:tabs>
                  <w:spacing w:before="0" w:after="0"/>
                  <w:rPr>
                    <w:rFonts w:ascii="Garamond" w:hAnsi="Garamond"/>
                    <w:sz w:val="20"/>
                    <w:szCs w:val="20"/>
                  </w:rPr>
                </w:pPr>
                <w:smartTag w:uri="urn:schemas-microsoft-com:office:smarttags" w:element="Street">
                  <w:smartTag w:uri="urn:schemas-microsoft-com:office:smarttags" w:element="address">
                    <w:r w:rsidRPr="00FB23E2">
                      <w:rPr>
                        <w:rFonts w:ascii="Garamond" w:hAnsi="Garamond"/>
                        <w:sz w:val="20"/>
                        <w:szCs w:val="20"/>
                      </w:rPr>
                      <w:t>1750 West Harrison Street</w:t>
                    </w:r>
                  </w:smartTag>
                </w:smartTag>
                <w:r w:rsidRPr="00FB23E2">
                  <w:rPr>
                    <w:rFonts w:ascii="Garamond" w:hAnsi="Garamond"/>
                    <w:sz w:val="20"/>
                    <w:szCs w:val="20"/>
                  </w:rPr>
                  <w:t>, 12</w:t>
                </w:r>
                <w:r w:rsidRPr="00FB23E2">
                  <w:rPr>
                    <w:rFonts w:ascii="Garamond" w:hAnsi="Garamond"/>
                    <w:sz w:val="20"/>
                    <w:szCs w:val="20"/>
                    <w:vertAlign w:val="superscript"/>
                  </w:rPr>
                  <w:t>th</w:t>
                </w:r>
                <w:r w:rsidRPr="00FB23E2">
                  <w:rPr>
                    <w:rFonts w:ascii="Garamond" w:hAnsi="Garamond"/>
                    <w:sz w:val="20"/>
                    <w:szCs w:val="20"/>
                  </w:rPr>
                  <w:t xml:space="preserve"> Floor, </w:t>
                </w:r>
                <w:smartTag w:uri="urn:schemas-microsoft-com:office:smarttags" w:element="place">
                  <w:smartTag w:uri="urn:schemas-microsoft-com:office:smarttags" w:element="City">
                    <w:r w:rsidRPr="00FB23E2">
                      <w:rPr>
                        <w:rFonts w:ascii="Garamond" w:hAnsi="Garamond"/>
                        <w:sz w:val="20"/>
                        <w:szCs w:val="20"/>
                      </w:rPr>
                      <w:t>Chicago</w:t>
                    </w:r>
                  </w:smartTag>
                  <w:r w:rsidRPr="00FB23E2">
                    <w:rPr>
                      <w:rFonts w:ascii="Garamond" w:hAnsi="Garamond"/>
                      <w:sz w:val="20"/>
                      <w:szCs w:val="20"/>
                    </w:rPr>
                    <w:t xml:space="preserve"> </w:t>
                  </w:r>
                  <w:smartTag w:uri="urn:schemas-microsoft-com:office:smarttags" w:element="State">
                    <w:r w:rsidRPr="00FB23E2">
                      <w:rPr>
                        <w:rFonts w:ascii="Garamond" w:hAnsi="Garamond"/>
                        <w:sz w:val="20"/>
                        <w:szCs w:val="20"/>
                      </w:rPr>
                      <w:t>IL</w:t>
                    </w:r>
                  </w:smartTag>
                  <w:r w:rsidRPr="00FB23E2">
                    <w:rPr>
                      <w:rFonts w:ascii="Garamond" w:hAnsi="Garamond"/>
                      <w:sz w:val="20"/>
                      <w:szCs w:val="20"/>
                    </w:rPr>
                    <w:t xml:space="preserve"> </w:t>
                  </w:r>
                  <w:smartTag w:uri="urn:schemas-microsoft-com:office:smarttags" w:element="PostalCode">
                    <w:r w:rsidRPr="00FB23E2">
                      <w:rPr>
                        <w:rFonts w:ascii="Garamond" w:hAnsi="Garamond"/>
                        <w:sz w:val="20"/>
                        <w:szCs w:val="20"/>
                      </w:rPr>
                      <w:t>60612</w:t>
                    </w:r>
                  </w:smartTag>
                  <w:r w:rsidRPr="00FB23E2">
                    <w:rPr>
                      <w:rFonts w:ascii="Garamond" w:hAnsi="Garamond"/>
                      <w:sz w:val="20"/>
                      <w:szCs w:val="20"/>
                    </w:rPr>
                    <w:t xml:space="preserve"> </w:t>
                  </w:r>
                  <w:smartTag w:uri="urn:schemas-microsoft-com:office:smarttags" w:element="country-region">
                    <w:r w:rsidRPr="00FB23E2">
                      <w:rPr>
                        <w:rFonts w:ascii="Garamond" w:hAnsi="Garamond"/>
                        <w:sz w:val="20"/>
                        <w:szCs w:val="20"/>
                      </w:rPr>
                      <w:t>USA</w:t>
                    </w:r>
                  </w:smartTag>
                </w:smartTag>
              </w:p>
              <w:p w:rsidR="00350F68" w:rsidRPr="00FB23E2" w:rsidRDefault="00350F68" w:rsidP="00350F68">
                <w:pPr>
                  <w:pStyle w:val="Header"/>
                  <w:tabs>
                    <w:tab w:val="clear" w:pos="4320"/>
                    <w:tab w:val="clear" w:pos="8640"/>
                    <w:tab w:val="left" w:pos="2430"/>
                    <w:tab w:val="right" w:pos="9180"/>
                  </w:tabs>
                  <w:spacing w:before="0" w:after="0"/>
                  <w:rPr>
                    <w:rFonts w:ascii="Garamond" w:hAnsi="Garamond"/>
                    <w:sz w:val="20"/>
                    <w:szCs w:val="20"/>
                  </w:rPr>
                </w:pPr>
                <w:r w:rsidRPr="00FB23E2">
                  <w:rPr>
                    <w:rFonts w:ascii="Garamond" w:hAnsi="Garamond"/>
                    <w:sz w:val="20"/>
                    <w:szCs w:val="20"/>
                  </w:rPr>
                  <w:t xml:space="preserve">Voice + 312 942 6454   FAX 312 942 8711 email </w:t>
                </w:r>
                <w:smartTag w:uri="urn:schemas-microsoft-com:office:smarttags" w:element="PersonName">
                  <w:smartTag w:uri="urn:schemas-microsoft-com:office:smarttags" w:element="PersonName">
                    <w:smartTag w:uri="urn:schemas-microsoft-com:office:smarttags" w:element="PersonName">
                      <w:r w:rsidRPr="00FB23E2">
                        <w:rPr>
                          <w:rFonts w:ascii="Garamond" w:hAnsi="Garamond"/>
                          <w:sz w:val="20"/>
                          <w:szCs w:val="20"/>
                        </w:rPr>
                        <w:t>beisenbe</w:t>
                      </w:r>
                    </w:smartTag>
                    <w:r w:rsidRPr="00FB23E2">
                      <w:rPr>
                        <w:rFonts w:ascii="Garamond" w:hAnsi="Garamond"/>
                        <w:sz w:val="20"/>
                        <w:szCs w:val="20"/>
                      </w:rPr>
                      <w:t>@rush.ed</w:t>
                    </w:r>
                  </w:smartTag>
                  <w:r w:rsidRPr="00FB23E2">
                    <w:rPr>
                      <w:rFonts w:ascii="Garamond" w:hAnsi="Garamond"/>
                      <w:sz w:val="20"/>
                      <w:szCs w:val="20"/>
                    </w:rPr>
                    <w:t>u</w:t>
                  </w:r>
                </w:smartTag>
              </w:p>
              <w:p w:rsidR="00350F68" w:rsidRPr="00FB23E2" w:rsidRDefault="00350F68"/>
            </w:txbxContent>
          </v:textbox>
        </v:shape>
      </w:pict>
    </w:r>
  </w:p>
  <w:p w:rsidR="00833A50" w:rsidRDefault="00833A50" w:rsidP="00350F68">
    <w:pPr>
      <w:pStyle w:val="Header"/>
      <w:spacing w:before="0" w:after="0"/>
      <w:rPr>
        <w:rFonts w:ascii="Garamond" w:hAnsi="Garamond"/>
        <w:sz w:val="20"/>
        <w:szCs w:val="20"/>
        <w:lang w:val="fr-FR"/>
      </w:rPr>
    </w:pPr>
  </w:p>
  <w:p w:rsidR="00350F68" w:rsidRPr="00FA2948" w:rsidRDefault="00350F68" w:rsidP="00350F68">
    <w:pPr>
      <w:pStyle w:val="Header"/>
      <w:tabs>
        <w:tab w:val="clear" w:pos="4320"/>
        <w:tab w:val="clear" w:pos="8640"/>
        <w:tab w:val="left" w:pos="2430"/>
        <w:tab w:val="right" w:pos="9180"/>
      </w:tabs>
      <w:spacing w:before="0" w:after="0"/>
      <w:rPr>
        <w:rFonts w:ascii="Garamond" w:hAnsi="Garamond"/>
        <w:sz w:val="20"/>
        <w:szCs w:val="20"/>
        <w:lang w:val="fr-FR"/>
      </w:rPr>
    </w:pPr>
    <w:r>
      <w:rPr>
        <w:rFonts w:ascii="Garamond" w:hAnsi="Garamond"/>
        <w:sz w:val="20"/>
        <w:szCs w:val="20"/>
        <w:lang w:val="fr-F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53C0B2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640E54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D0C46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86ED38E"/>
    <w:lvl w:ilvl="0">
      <w:start w:val="1"/>
      <w:numFmt w:val="decimal"/>
      <w:pStyle w:val="ListNumber2"/>
      <w:lvlText w:val="%1."/>
      <w:lvlJc w:val="left"/>
      <w:pPr>
        <w:tabs>
          <w:tab w:val="num" w:pos="720"/>
        </w:tabs>
        <w:ind w:left="720" w:hanging="360"/>
      </w:pPr>
    </w:lvl>
  </w:abstractNum>
  <w:abstractNum w:abstractNumId="4">
    <w:nsid w:val="FFFFFF80"/>
    <w:multiLevelType w:val="singleLevel"/>
    <w:tmpl w:val="C8B42D2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E1018E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EB8AB3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672A134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5A0C674"/>
    <w:lvl w:ilvl="0">
      <w:start w:val="1"/>
      <w:numFmt w:val="decimal"/>
      <w:pStyle w:val="ListNumber"/>
      <w:lvlText w:val="%1."/>
      <w:lvlJc w:val="left"/>
      <w:pPr>
        <w:tabs>
          <w:tab w:val="num" w:pos="360"/>
        </w:tabs>
        <w:ind w:left="360" w:hanging="360"/>
      </w:pPr>
    </w:lvl>
  </w:abstractNum>
  <w:abstractNum w:abstractNumId="9">
    <w:nsid w:val="FFFFFF89"/>
    <w:multiLevelType w:val="singleLevel"/>
    <w:tmpl w:val="75E8B67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27FF2A31"/>
    <w:multiLevelType w:val="singleLevel"/>
    <w:tmpl w:val="3D5E90F6"/>
    <w:lvl w:ilvl="0">
      <w:start w:val="1"/>
      <w:numFmt w:val="decimal"/>
      <w:lvlText w:val="%1)"/>
      <w:lvlJc w:val="center"/>
      <w:pPr>
        <w:tabs>
          <w:tab w:val="num" w:pos="504"/>
        </w:tabs>
        <w:ind w:left="504" w:hanging="432"/>
      </w:pPr>
    </w:lvl>
  </w:abstractNum>
  <w:abstractNum w:abstractNumId="11">
    <w:nsid w:val="31D318A7"/>
    <w:multiLevelType w:val="hybridMultilevel"/>
    <w:tmpl w:val="45A65C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E23304"/>
    <w:multiLevelType w:val="hybridMultilevel"/>
    <w:tmpl w:val="C6809B70"/>
    <w:lvl w:ilvl="0" w:tplc="C25A87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9"/>
  </w:num>
  <w:num w:numId="3">
    <w:abstractNumId w:val="9"/>
  </w:num>
  <w:num w:numId="4">
    <w:abstractNumId w:val="7"/>
  </w:num>
  <w:num w:numId="5">
    <w:abstractNumId w:val="7"/>
  </w:num>
  <w:num w:numId="6">
    <w:abstractNumId w:val="6"/>
  </w:num>
  <w:num w:numId="7">
    <w:abstractNumId w:val="6"/>
  </w:num>
  <w:num w:numId="8">
    <w:abstractNumId w:val="5"/>
  </w:num>
  <w:num w:numId="9">
    <w:abstractNumId w:val="5"/>
  </w:num>
  <w:num w:numId="10">
    <w:abstractNumId w:val="4"/>
  </w:num>
  <w:num w:numId="11">
    <w:abstractNumId w:val="4"/>
  </w:num>
  <w:num w:numId="12">
    <w:abstractNumId w:val="8"/>
  </w:num>
  <w:num w:numId="13">
    <w:abstractNumId w:val="8"/>
  </w:num>
  <w:num w:numId="14">
    <w:abstractNumId w:val="3"/>
  </w:num>
  <w:num w:numId="15">
    <w:abstractNumId w:val="3"/>
  </w:num>
  <w:num w:numId="16">
    <w:abstractNumId w:val="2"/>
  </w:num>
  <w:num w:numId="17">
    <w:abstractNumId w:val="2"/>
  </w:num>
  <w:num w:numId="18">
    <w:abstractNumId w:val="1"/>
  </w:num>
  <w:num w:numId="19">
    <w:abstractNumId w:val="1"/>
  </w:num>
  <w:num w:numId="20">
    <w:abstractNumId w:val="0"/>
  </w:num>
  <w:num w:numId="21">
    <w:abstractNumId w:val="0"/>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2"/>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embedTrueTypeFonts/>
  <w:saveSubset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3861"/>
    <o:shapelayout v:ext="edit">
      <o:idmap v:ext="edit" data="2,3"/>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15A18"/>
    <w:rsid w:val="00010FBC"/>
    <w:rsid w:val="0001101A"/>
    <w:rsid w:val="0001101C"/>
    <w:rsid w:val="00014C5B"/>
    <w:rsid w:val="000B4DB9"/>
    <w:rsid w:val="001774A7"/>
    <w:rsid w:val="001A7675"/>
    <w:rsid w:val="002416A4"/>
    <w:rsid w:val="00293B44"/>
    <w:rsid w:val="002953D2"/>
    <w:rsid w:val="002B484B"/>
    <w:rsid w:val="002E235B"/>
    <w:rsid w:val="0031417A"/>
    <w:rsid w:val="0033457B"/>
    <w:rsid w:val="00344680"/>
    <w:rsid w:val="00350F68"/>
    <w:rsid w:val="003A2973"/>
    <w:rsid w:val="00435594"/>
    <w:rsid w:val="0046448E"/>
    <w:rsid w:val="004846A5"/>
    <w:rsid w:val="004848A1"/>
    <w:rsid w:val="00493C1C"/>
    <w:rsid w:val="00510448"/>
    <w:rsid w:val="00521040"/>
    <w:rsid w:val="005459A6"/>
    <w:rsid w:val="005B3D45"/>
    <w:rsid w:val="005B4DEB"/>
    <w:rsid w:val="005C696D"/>
    <w:rsid w:val="005E12D6"/>
    <w:rsid w:val="005F68D3"/>
    <w:rsid w:val="00615A18"/>
    <w:rsid w:val="00642EDF"/>
    <w:rsid w:val="00664282"/>
    <w:rsid w:val="006671C3"/>
    <w:rsid w:val="006A1FF7"/>
    <w:rsid w:val="006A594C"/>
    <w:rsid w:val="00776B8F"/>
    <w:rsid w:val="00833A50"/>
    <w:rsid w:val="00844485"/>
    <w:rsid w:val="00850E5F"/>
    <w:rsid w:val="008806B4"/>
    <w:rsid w:val="00897750"/>
    <w:rsid w:val="008A45C6"/>
    <w:rsid w:val="008E24AE"/>
    <w:rsid w:val="00947E38"/>
    <w:rsid w:val="009E60FE"/>
    <w:rsid w:val="00A03929"/>
    <w:rsid w:val="00A27C06"/>
    <w:rsid w:val="00A4763D"/>
    <w:rsid w:val="00A609BE"/>
    <w:rsid w:val="00AA1EAD"/>
    <w:rsid w:val="00AB1156"/>
    <w:rsid w:val="00AC79DE"/>
    <w:rsid w:val="00B76C3B"/>
    <w:rsid w:val="00BB34E1"/>
    <w:rsid w:val="00BC2CE2"/>
    <w:rsid w:val="00BE7121"/>
    <w:rsid w:val="00C04DB9"/>
    <w:rsid w:val="00C5329F"/>
    <w:rsid w:val="00CA1581"/>
    <w:rsid w:val="00CB38E1"/>
    <w:rsid w:val="00D7598B"/>
    <w:rsid w:val="00E01A22"/>
    <w:rsid w:val="00E3617B"/>
    <w:rsid w:val="00E50206"/>
    <w:rsid w:val="00EE440B"/>
    <w:rsid w:val="00F3168E"/>
    <w:rsid w:val="00F57514"/>
    <w:rsid w:val="00F82ABB"/>
    <w:rsid w:val="00FA2948"/>
    <w:rsid w:val="00FA3E38"/>
    <w:rsid w:val="00FB23E2"/>
    <w:rsid w:val="00FD2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ostalCode"/>
  <w:smartTagType w:namespaceuri="urn:schemas-microsoft-com:office:smarttags" w:name="Street"/>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ersonName"/>
  <w:smartTagType w:namespaceuri="urn:schemas-microsoft-com:office:smarttags" w:name="address"/>
  <w:shapeDefaults>
    <o:shapedefaults v:ext="edit" spidmax="38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after="120"/>
    </w:pPr>
    <w:rPr>
      <w:sz w:val="24"/>
      <w:szCs w:val="24"/>
      <w:lang w:eastAsia="ko-KR" w:bidi="he-IL"/>
    </w:rPr>
  </w:style>
  <w:style w:type="paragraph" w:styleId="Heading1">
    <w:name w:val="heading 1"/>
    <w:basedOn w:val="Normal"/>
    <w:next w:val="Normal"/>
    <w:qFormat/>
    <w:pPr>
      <w:keepNext/>
      <w:spacing w:before="240" w:after="60"/>
      <w:outlineLvl w:val="0"/>
    </w:pPr>
    <w:rPr>
      <w:rFonts w:ascii="Arial" w:hAnsi="Arial" w:cs="Arial"/>
      <w:b/>
      <w:bCs/>
      <w:kern w:val="28"/>
      <w:sz w:val="28"/>
      <w:szCs w:val="28"/>
    </w:rPr>
  </w:style>
  <w:style w:type="paragraph" w:styleId="Heading2">
    <w:name w:val="heading 2"/>
    <w:basedOn w:val="Normal"/>
    <w:next w:val="Normal"/>
    <w:qFormat/>
    <w:pPr>
      <w:keepNext/>
      <w:spacing w:before="240" w:after="60"/>
      <w:outlineLvl w:val="1"/>
    </w:pPr>
    <w:rPr>
      <w:rFonts w:ascii="Arial" w:hAnsi="Arial" w:cs="Arial"/>
      <w:b/>
      <w:bCs/>
      <w:i/>
      <w:iCs/>
    </w:rPr>
  </w:style>
  <w:style w:type="paragraph" w:styleId="Heading3">
    <w:name w:val="heading 3"/>
    <w:basedOn w:val="Normal"/>
    <w:next w:val="Normal"/>
    <w:qFormat/>
    <w:pPr>
      <w:keepNext/>
      <w:spacing w:before="240" w:after="60"/>
      <w:outlineLvl w:val="2"/>
    </w:pPr>
    <w:rPr>
      <w:rFonts w:ascii="Arial" w:hAnsi="Arial" w:cs="Arial"/>
    </w:rPr>
  </w:style>
  <w:style w:type="paragraph" w:styleId="Heading4">
    <w:name w:val="heading 4"/>
    <w:basedOn w:val="Normal"/>
    <w:next w:val="Normal"/>
    <w:qFormat/>
    <w:pPr>
      <w:keepNext/>
      <w:spacing w:before="240" w:after="60"/>
      <w:outlineLvl w:val="3"/>
    </w:pPr>
    <w:rPr>
      <w:rFonts w:ascii="Arial" w:hAnsi="Arial" w:cs="Arial"/>
      <w:b/>
      <w:bCs/>
    </w:rPr>
  </w:style>
  <w:style w:type="paragraph" w:styleId="Heading5">
    <w:name w:val="heading 5"/>
    <w:basedOn w:val="Normal"/>
    <w:next w:val="Normal"/>
    <w:qFormat/>
    <w:pPr>
      <w:spacing w:before="240" w:after="60"/>
      <w:outlineLvl w:val="4"/>
    </w:pPr>
    <w:rPr>
      <w:sz w:val="22"/>
      <w:szCs w:val="22"/>
    </w:rPr>
  </w:style>
  <w:style w:type="paragraph" w:styleId="Heading6">
    <w:name w:val="heading 6"/>
    <w:basedOn w:val="Normal"/>
    <w:next w:val="Normal"/>
    <w:qFormat/>
    <w:pPr>
      <w:spacing w:before="240" w:after="60"/>
      <w:outlineLvl w:val="5"/>
    </w:pPr>
    <w:rPr>
      <w:i/>
      <w:iCs/>
      <w:sz w:val="22"/>
      <w:szCs w:val="22"/>
    </w:rPr>
  </w:style>
  <w:style w:type="paragraph" w:styleId="Heading7">
    <w:name w:val="heading 7"/>
    <w:basedOn w:val="Normal"/>
    <w:next w:val="Normal"/>
    <w:qFormat/>
    <w:pPr>
      <w:spacing w:before="240" w:after="60"/>
      <w:outlineLvl w:val="6"/>
    </w:pPr>
    <w:rPr>
      <w:rFonts w:ascii="Arial" w:hAnsi="Arial" w:cs="Arial"/>
      <w:sz w:val="20"/>
      <w:szCs w:val="20"/>
    </w:rPr>
  </w:style>
  <w:style w:type="paragraph" w:styleId="Heading8">
    <w:name w:val="heading 8"/>
    <w:basedOn w:val="Normal"/>
    <w:next w:val="Normal"/>
    <w:qFormat/>
    <w:pPr>
      <w:spacing w:before="240" w:after="60"/>
      <w:outlineLvl w:val="7"/>
    </w:pPr>
    <w:rPr>
      <w:rFonts w:ascii="Arial" w:hAnsi="Arial" w:cs="Arial"/>
      <w:i/>
      <w:iCs/>
      <w:sz w:val="20"/>
      <w:szCs w:val="20"/>
    </w:rPr>
  </w:style>
  <w:style w:type="paragraph" w:styleId="Heading9">
    <w:name w:val="heading 9"/>
    <w:basedOn w:val="Normal"/>
    <w:next w:val="Normal"/>
    <w:qFormat/>
    <w:p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R12Indent">
    <w:name w:val="TR12 Indent"/>
    <w:pPr>
      <w:widowControl w:val="0"/>
      <w:ind w:firstLine="432"/>
      <w:jc w:val="both"/>
    </w:pPr>
    <w:rPr>
      <w:sz w:val="24"/>
      <w:szCs w:val="24"/>
      <w:lang w:eastAsia="ko-KR" w:bidi="he-IL"/>
    </w:rPr>
  </w:style>
  <w:style w:type="paragraph" w:customStyle="1" w:styleId="GrantIndent">
    <w:name w:val="Grant Indent"/>
    <w:basedOn w:val="Normal"/>
    <w:pPr>
      <w:widowControl w:val="0"/>
      <w:spacing w:before="40"/>
      <w:ind w:firstLine="720"/>
    </w:pPr>
    <w:rPr>
      <w:noProof/>
    </w:rPr>
  </w:style>
  <w:style w:type="paragraph" w:customStyle="1" w:styleId="grant">
    <w:name w:val="grant"/>
    <w:pPr>
      <w:widowControl w:val="0"/>
      <w:spacing w:before="40"/>
      <w:jc w:val="both"/>
    </w:pPr>
    <w:rPr>
      <w:sz w:val="24"/>
      <w:szCs w:val="24"/>
      <w:lang w:eastAsia="ko-KR" w:bidi="he-IL"/>
    </w:rPr>
  </w:style>
  <w:style w:type="paragraph" w:customStyle="1" w:styleId="NormalNOIn">
    <w:name w:val="Normal_NO_In"/>
    <w:next w:val="Normal"/>
    <w:pPr>
      <w:spacing w:before="120"/>
      <w:jc w:val="both"/>
    </w:pPr>
    <w:rPr>
      <w:snapToGrid w:val="0"/>
      <w:sz w:val="26"/>
      <w:szCs w:val="26"/>
      <w:lang w:bidi="he-IL"/>
    </w:rPr>
  </w:style>
  <w:style w:type="paragraph" w:customStyle="1" w:styleId="EquationTR13">
    <w:name w:val="Equation TR13"/>
    <w:basedOn w:val="Normal"/>
    <w:next w:val="Normal"/>
    <w:pPr>
      <w:widowControl w:val="0"/>
      <w:tabs>
        <w:tab w:val="left" w:pos="1440"/>
        <w:tab w:val="right" w:pos="9360"/>
      </w:tabs>
      <w:suppressAutoHyphens/>
    </w:pPr>
    <w:rPr>
      <w:snapToGrid w:val="0"/>
      <w:lang w:eastAsia="en-US"/>
    </w:rPr>
  </w:style>
  <w:style w:type="paragraph" w:customStyle="1" w:styleId="TitleUC">
    <w:name w:val="Title UC"/>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NormalUC">
    <w:name w:val="Normal UC"/>
    <w:basedOn w:val="Normal"/>
    <w:pPr>
      <w:ind w:firstLine="720"/>
    </w:pPr>
    <w:rPr>
      <w:rFonts w:ascii="Univers Condensed" w:hAnsi="Univers Condensed"/>
    </w:rPr>
  </w:style>
  <w:style w:type="paragraph" w:customStyle="1" w:styleId="FooterUC">
    <w:name w:val="Footer UC"/>
    <w:autoRedefine/>
    <w:rsid w:val="00C04DB9"/>
    <w:pPr>
      <w:widowControl w:val="0"/>
      <w:tabs>
        <w:tab w:val="center" w:pos="4320"/>
        <w:tab w:val="right" w:pos="9936"/>
      </w:tabs>
      <w:ind w:left="-288"/>
    </w:pPr>
    <w:rPr>
      <w:rFonts w:ascii="Arial Narrow" w:eastAsia="Times New Roman" w:hAnsi="Arial Narrow"/>
      <w:i/>
      <w:iCs/>
      <w:snapToGrid w:val="0"/>
      <w:lang w:bidi="he-IL"/>
    </w:rPr>
  </w:style>
  <w:style w:type="paragraph" w:customStyle="1" w:styleId="HeaderUC">
    <w:name w:val="Header UC"/>
    <w:pPr>
      <w:widowControl w:val="0"/>
      <w:tabs>
        <w:tab w:val="center" w:pos="4320"/>
        <w:tab w:val="right" w:pos="8640"/>
        <w:tab w:val="right" w:pos="10080"/>
      </w:tabs>
      <w:ind w:left="-288"/>
    </w:pPr>
    <w:rPr>
      <w:rFonts w:ascii="Univers Condensed" w:hAnsi="Univers Condensed"/>
      <w:i/>
      <w:iCs/>
      <w:snapToGrid w:val="0"/>
      <w:lang w:bidi="he-IL"/>
    </w:rPr>
  </w:style>
  <w:style w:type="paragraph" w:styleId="BlockText">
    <w:name w:val="Block Text"/>
    <w:basedOn w:val="Normal"/>
    <w:pPr>
      <w:ind w:left="1440" w:right="1440"/>
    </w:pPr>
  </w:style>
  <w:style w:type="character" w:customStyle="1" w:styleId="SUPERscript">
    <w:name w:val="SUPERscript"/>
    <w:rPr>
      <w:dstrike w:val="0"/>
      <w:shadow/>
      <w:noProof w:val="0"/>
      <w:color w:val="auto"/>
      <w:vertAlign w:val="superscript"/>
      <w:lang w:val="en-US"/>
    </w:rPr>
  </w:style>
  <w:style w:type="character" w:customStyle="1" w:styleId="SUBscript">
    <w:name w:val="SUBscript"/>
    <w:rPr>
      <w:dstrike w:val="0"/>
      <w:noProof w:val="0"/>
      <w:color w:val="auto"/>
      <w:bdr w:val="none" w:sz="0" w:space="0" w:color="auto"/>
      <w:vertAlign w:val="subscript"/>
      <w:lang w:val="en-US"/>
    </w:rPr>
  </w:style>
  <w:style w:type="paragraph" w:customStyle="1" w:styleId="abstract">
    <w:name w:val="abstract"/>
    <w:basedOn w:val="Normal"/>
    <w:pPr>
      <w:tabs>
        <w:tab w:val="left" w:pos="360"/>
      </w:tabs>
    </w:pPr>
    <w:rPr>
      <w:rFonts w:ascii="Arial Narrow" w:hAnsi="Arial Narrow"/>
    </w:rPr>
  </w:style>
  <w:style w:type="paragraph" w:customStyle="1" w:styleId="CenteredTitle">
    <w:name w:val="Centered Title"/>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pPr>
      <w:jc w:val="center"/>
    </w:pPr>
    <w:rPr>
      <w:i/>
      <w:iCs/>
      <w:noProof/>
      <w:lang w:eastAsia="ko-KR" w:bidi="he-IL"/>
    </w:rPr>
  </w:style>
  <w:style w:type="character" w:customStyle="1" w:styleId="condensed">
    <w:name w:val="condensed"/>
    <w:rPr>
      <w:rFonts w:ascii="Univers Condensed" w:hAnsi="Univers Condensed"/>
      <w:i/>
      <w:iCs/>
      <w:sz w:val="26"/>
      <w:szCs w:val="26"/>
    </w:rPr>
  </w:style>
  <w:style w:type="paragraph" w:customStyle="1" w:styleId="DoubleSpaceIndented">
    <w:name w:val="Double Space Indented"/>
    <w:pPr>
      <w:spacing w:before="240" w:line="480" w:lineRule="auto"/>
      <w:ind w:firstLine="720"/>
      <w:jc w:val="both"/>
    </w:pPr>
    <w:rPr>
      <w:sz w:val="26"/>
      <w:szCs w:val="26"/>
      <w:lang w:eastAsia="ko-KR" w:bidi="he-IL"/>
    </w:rPr>
  </w:style>
  <w:style w:type="paragraph" w:customStyle="1" w:styleId="DoubleSpaceNOindent">
    <w:name w:val="Double Space NO indent"/>
    <w:basedOn w:val="DoubleSpaceIndented"/>
    <w:pPr>
      <w:ind w:firstLine="0"/>
    </w:pPr>
  </w:style>
  <w:style w:type="paragraph" w:styleId="EndnoteText">
    <w:name w:val="endnote text"/>
    <w:basedOn w:val="Normal"/>
    <w:semiHidden/>
    <w:rPr>
      <w:sz w:val="20"/>
      <w:szCs w:val="20"/>
    </w:rPr>
  </w:style>
  <w:style w:type="paragraph" w:styleId="EnvelopeAddress">
    <w:name w:val="envelope address"/>
    <w:basedOn w:val="Normal"/>
    <w:rsid w:val="006671C3"/>
    <w:pPr>
      <w:framePr w:w="7920" w:h="1980" w:hRule="exact" w:hSpace="180" w:wrap="auto" w:hAnchor="page" w:xAlign="center" w:yAlign="bottom"/>
      <w:spacing w:before="0" w:after="0"/>
      <w:ind w:left="2880"/>
    </w:pPr>
    <w:rPr>
      <w:rFonts w:ascii="Arial" w:eastAsia="Times New Roman" w:hAnsi="Arial" w:cs="Arial"/>
      <w:sz w:val="28"/>
    </w:rPr>
  </w:style>
  <w:style w:type="paragraph" w:customStyle="1" w:styleId="EquationT01">
    <w:name w:val="Equation T01"/>
    <w:basedOn w:val="Normal"/>
    <w:next w:val="Normal"/>
    <w:pPr>
      <w:tabs>
        <w:tab w:val="left" w:pos="1440"/>
        <w:tab w:val="right" w:pos="11088"/>
      </w:tabs>
      <w:suppressAutoHyphens/>
    </w:p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Heading">
    <w:name w:val="Heading"/>
    <w:basedOn w:val="Heading1"/>
    <w:next w:val="Normal"/>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pPr>
      <w:spacing w:before="60"/>
    </w:pPr>
  </w:style>
  <w:style w:type="paragraph" w:customStyle="1" w:styleId="Normal1LineIndent">
    <w:name w:val="Normal 1Line Indent"/>
    <w:basedOn w:val="Normal"/>
    <w:pPr>
      <w:tabs>
        <w:tab w:val="left" w:pos="284"/>
        <w:tab w:val="left" w:pos="4395"/>
      </w:tabs>
      <w:spacing w:before="80"/>
      <w:ind w:firstLine="288"/>
    </w:pPr>
  </w:style>
  <w:style w:type="paragraph" w:customStyle="1" w:styleId="NormalNOindentUC">
    <w:name w:val="Normal NO indent UC"/>
    <w:basedOn w:val="NormalUC"/>
    <w:pPr>
      <w:ind w:firstLine="0"/>
    </w:pPr>
  </w:style>
  <w:style w:type="paragraph" w:customStyle="1" w:styleId="NormalNOIndent">
    <w:name w:val="Normal_NO_Indent"/>
    <w:next w:val="Normal"/>
    <w:pPr>
      <w:spacing w:before="80" w:after="60"/>
      <w:jc w:val="both"/>
    </w:pPr>
    <w:rPr>
      <w:sz w:val="26"/>
      <w:szCs w:val="26"/>
      <w:lang w:eastAsia="ko-KR" w:bidi="he-IL"/>
    </w:rPr>
  </w:style>
  <w:style w:type="paragraph" w:customStyle="1" w:styleId="NormalEq">
    <w:name w:val="NormalEq"/>
    <w:next w:val="NormalNOIn"/>
    <w:pPr>
      <w:widowControl w:val="0"/>
      <w:tabs>
        <w:tab w:val="left" w:pos="1440"/>
        <w:tab w:val="right" w:pos="9360"/>
      </w:tabs>
      <w:spacing w:before="120" w:after="120"/>
    </w:pPr>
    <w:rPr>
      <w:snapToGrid w:val="0"/>
      <w:sz w:val="26"/>
      <w:szCs w:val="26"/>
      <w:lang w:bidi="he-IL"/>
    </w:rPr>
  </w:style>
  <w:style w:type="paragraph" w:customStyle="1" w:styleId="Numbered">
    <w:name w:val="Numbered"/>
    <w:basedOn w:val="Normal"/>
    <w:pPr>
      <w:tabs>
        <w:tab w:val="num" w:pos="504"/>
      </w:tabs>
      <w:ind w:left="504" w:hanging="432"/>
      <w:jc w:val="both"/>
    </w:pPr>
  </w:style>
  <w:style w:type="character" w:styleId="PageNumber">
    <w:name w:val="page number"/>
    <w:rPr>
      <w:rFonts w:ascii="Univers Condensed" w:hAnsi="Univers Condensed"/>
      <w:sz w:val="24"/>
      <w:szCs w:val="24"/>
    </w:rPr>
  </w:style>
  <w:style w:type="paragraph" w:styleId="PlainText">
    <w:name w:val="Plain Text"/>
    <w:rsid w:val="00E01A22"/>
    <w:pPr>
      <w:spacing w:before="120"/>
      <w:jc w:val="both"/>
    </w:pPr>
    <w:rPr>
      <w:rFonts w:ascii="Arial" w:hAnsi="Arial" w:cs="Arial"/>
      <w:noProof/>
      <w:sz w:val="24"/>
      <w:szCs w:val="24"/>
      <w:lang w:eastAsia="ko-KR" w:bidi="he-IL"/>
    </w:rPr>
  </w:style>
  <w:style w:type="paragraph" w:customStyle="1" w:styleId="Poster22">
    <w:name w:val="Poster 22"/>
    <w:basedOn w:val="Normal"/>
    <w:pPr>
      <w:tabs>
        <w:tab w:val="left" w:pos="360"/>
      </w:tabs>
      <w:spacing w:before="360"/>
    </w:pPr>
    <w:rPr>
      <w:rFonts w:ascii="Univers Condensed" w:hAnsi="Univers Condensed"/>
      <w:sz w:val="44"/>
      <w:szCs w:val="44"/>
    </w:rPr>
  </w:style>
  <w:style w:type="paragraph" w:customStyle="1" w:styleId="Poster72">
    <w:name w:val="Poster 72"/>
    <w:basedOn w:val="Normal"/>
    <w:rPr>
      <w:rFonts w:ascii="Univers Condensed" w:hAnsi="Univers Condensed"/>
      <w:sz w:val="144"/>
      <w:szCs w:val="144"/>
    </w:rPr>
  </w:style>
  <w:style w:type="paragraph" w:customStyle="1" w:styleId="Referemces">
    <w:name w:val="Referemces"/>
    <w:pPr>
      <w:ind w:left="360" w:hanging="360"/>
    </w:pPr>
    <w:rPr>
      <w:noProof/>
      <w:lang w:eastAsia="ko-KR" w:bidi="he-IL"/>
    </w:rPr>
  </w:style>
  <w:style w:type="paragraph" w:customStyle="1" w:styleId="Reference">
    <w:name w:val="Reference"/>
    <w:pPr>
      <w:keepLines/>
      <w:suppressAutoHyphens/>
      <w:ind w:left="720" w:hanging="720"/>
    </w:pPr>
    <w:rPr>
      <w:sz w:val="24"/>
      <w:szCs w:val="24"/>
      <w:lang w:eastAsia="ko-KR" w:bidi="he-IL"/>
    </w:rPr>
  </w:style>
  <w:style w:type="paragraph" w:customStyle="1" w:styleId="ReferencesUC">
    <w:name w:val="References UC"/>
    <w:basedOn w:val="Referemces"/>
    <w:rPr>
      <w:rFonts w:ascii="Univers Condensed" w:hAnsi="Univers Condensed"/>
      <w:sz w:val="24"/>
      <w:szCs w:val="24"/>
    </w:rPr>
  </w:style>
  <w:style w:type="character" w:customStyle="1" w:styleId="ReturntoPrevious">
    <w:name w:val="Return to Previous"/>
    <w:rPr>
      <w:noProof w:val="0"/>
      <w:position w:val="0"/>
      <w:vertAlign w:val="baseline"/>
      <w:lang w:val="en-US"/>
    </w:rPr>
  </w:style>
  <w:style w:type="character" w:customStyle="1" w:styleId="ReturntoUnderlyingProperties">
    <w:name w:val="Return to Underlying Properties"/>
    <w:rPr>
      <w:noProof w:val="0"/>
      <w:lang w:val="en-US"/>
    </w:rPr>
  </w:style>
  <w:style w:type="paragraph" w:customStyle="1" w:styleId="SignatureLetter">
    <w:name w:val="Signature Letter"/>
    <w:basedOn w:val="Normal"/>
    <w:pPr>
      <w:keepNext/>
      <w:keepLines/>
      <w:ind w:firstLine="720"/>
    </w:pPr>
    <w:rPr>
      <w:sz w:val="26"/>
      <w:szCs w:val="26"/>
    </w:rPr>
  </w:style>
  <w:style w:type="paragraph" w:customStyle="1" w:styleId="Style1">
    <w:name w:val="Style1"/>
    <w:basedOn w:val="Normal"/>
    <w:pPr>
      <w:spacing w:line="480" w:lineRule="atLeast"/>
      <w:jc w:val="center"/>
    </w:pPr>
    <w:rPr>
      <w:rFonts w:ascii="Arial" w:hAnsi="Arial" w:cs="Arial"/>
      <w:sz w:val="32"/>
      <w:szCs w:val="32"/>
    </w:rPr>
  </w:style>
  <w:style w:type="character" w:customStyle="1" w:styleId="Superscript0">
    <w:name w:val="Superscript"/>
    <w:rPr>
      <w:position w:val="4"/>
      <w:sz w:val="22"/>
      <w:szCs w:val="22"/>
      <w:vertAlign w:val="superscript"/>
    </w:rPr>
  </w:style>
  <w:style w:type="character" w:customStyle="1" w:styleId="Subscript0">
    <w:name w:val="Subscript"/>
    <w:rPr>
      <w:position w:val="4"/>
      <w:sz w:val="22"/>
      <w:szCs w:val="22"/>
      <w:vertAlign w:val="subscript"/>
    </w:rPr>
  </w:style>
  <w:style w:type="paragraph" w:customStyle="1" w:styleId="TalkEquation">
    <w:name w:val="Talk Equation"/>
    <w:basedOn w:val="Normal"/>
    <w:next w:val="Normal"/>
    <w:pPr>
      <w:keepLines/>
      <w:spacing w:line="480" w:lineRule="atLeast"/>
      <w:jc w:val="center"/>
    </w:pPr>
    <w:rPr>
      <w:rFonts w:ascii="Arial" w:hAnsi="Arial" w:cs="Arial"/>
      <w:sz w:val="28"/>
      <w:szCs w:val="28"/>
    </w:rPr>
  </w:style>
  <w:style w:type="paragraph" w:customStyle="1" w:styleId="TalkTitle">
    <w:name w:val="Talk Title"/>
    <w:basedOn w:val="Normal"/>
    <w:next w:val="Normal"/>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pPr>
      <w:spacing w:line="480" w:lineRule="atLeast"/>
      <w:jc w:val="center"/>
    </w:pPr>
    <w:rPr>
      <w:rFonts w:ascii="Arial" w:hAnsi="Arial" w:cs="Arial"/>
      <w:sz w:val="32"/>
      <w:szCs w:val="32"/>
    </w:rPr>
  </w:style>
  <w:style w:type="character" w:customStyle="1" w:styleId="TimesRoman">
    <w:name w:val="TimesRoman"/>
    <w:rPr>
      <w:noProof w:val="0"/>
      <w:lang w:val="en-US"/>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customStyle="1" w:styleId="Titlesection">
    <w:name w:val="Title (section)"/>
    <w:next w:val="Normal"/>
    <w:autoRedefin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Euclid13Indent">
    <w:name w:val="Euclid13 Indent"/>
    <w:basedOn w:val="TR13Indent"/>
    <w:pPr>
      <w:spacing w:line="240" w:lineRule="auto"/>
    </w:pPr>
    <w:rPr>
      <w:rFonts w:ascii="Euclid" w:hAnsi="Euclid"/>
    </w:rPr>
  </w:style>
  <w:style w:type="paragraph" w:customStyle="1" w:styleId="Euclid13Noindent">
    <w:name w:val="Euclid13 No indent"/>
    <w:basedOn w:val="TR13Noindent"/>
    <w:next w:val="Euclid13Indent"/>
    <w:pPr>
      <w:spacing w:line="240" w:lineRule="auto"/>
    </w:pPr>
    <w:rPr>
      <w:rFonts w:ascii="Euclid" w:hAnsi="Euclid"/>
    </w:rPr>
  </w:style>
  <w:style w:type="paragraph" w:customStyle="1" w:styleId="UCHeader">
    <w:name w:val="UC Header"/>
    <w:pPr>
      <w:jc w:val="right"/>
    </w:pPr>
    <w:rPr>
      <w:rFonts w:ascii="Arial Narrow" w:hAnsi="Arial Narrow"/>
      <w:i/>
      <w:iCs/>
      <w:lang w:eastAsia="ko-KR" w:bidi="he-IL"/>
    </w:rPr>
  </w:style>
  <w:style w:type="character" w:customStyle="1" w:styleId="UnivCondensedSlant">
    <w:name w:val="UnivCondensedSlant"/>
    <w:rsid w:val="00B76C3B"/>
    <w:rPr>
      <w:rFonts w:ascii="Arial Narrow" w:hAnsi="Arial Narrow"/>
      <w:i/>
      <w:iCs/>
      <w:noProof w:val="0"/>
      <w:sz w:val="22"/>
      <w:lang w:val="en-US"/>
    </w:rPr>
  </w:style>
  <w:style w:type="character" w:customStyle="1" w:styleId="UniversalCondensedBoldSlant">
    <w:name w:val="Universal Condensed Bold Slant"/>
    <w:rsid w:val="00B76C3B"/>
    <w:rPr>
      <w:rFonts w:ascii="Arial Narrow" w:hAnsi="Arial Narrow"/>
      <w:b/>
      <w:bCs/>
      <w:i/>
      <w:iCs/>
      <w:sz w:val="22"/>
    </w:rPr>
  </w:style>
  <w:style w:type="paragraph" w:customStyle="1" w:styleId="Normal13">
    <w:name w:val="Normal 13"/>
    <w:basedOn w:val="Normal"/>
    <w:rPr>
      <w:sz w:val="26"/>
      <w:szCs w:val="26"/>
    </w:rPr>
  </w:style>
  <w:style w:type="character" w:customStyle="1" w:styleId="Headline">
    <w:name w:val="Headline"/>
    <w:rPr>
      <w:rFonts w:ascii="Arial Narrow" w:hAnsi="Arial Narrow"/>
      <w:b/>
      <w:bCs/>
      <w:i/>
      <w:iCs/>
      <w:sz w:val="22"/>
      <w:u w:val="single"/>
    </w:rPr>
  </w:style>
  <w:style w:type="character" w:customStyle="1" w:styleId="UnderlineUCBI">
    <w:name w:val="Underline UCBI"/>
    <w:rsid w:val="00B76C3B"/>
    <w:rPr>
      <w:rFonts w:ascii="Arial Narrow" w:hAnsi="Arial Narrow"/>
      <w:b/>
      <w:i/>
      <w:sz w:val="22"/>
      <w:u w:val="single"/>
    </w:rPr>
  </w:style>
  <w:style w:type="paragraph" w:customStyle="1" w:styleId="TR13Equation">
    <w:name w:val="TR13 Equation"/>
    <w:basedOn w:val="Normal"/>
    <w:next w:val="TR13Noindent"/>
    <w:pPr>
      <w:widowControl w:val="0"/>
      <w:tabs>
        <w:tab w:val="left" w:pos="1440"/>
        <w:tab w:val="right" w:pos="9540"/>
      </w:tabs>
      <w:suppressAutoHyphens/>
      <w:spacing w:before="0"/>
      <w:jc w:val="both"/>
    </w:pPr>
    <w:rPr>
      <w:snapToGrid w:val="0"/>
      <w:sz w:val="26"/>
      <w:szCs w:val="26"/>
      <w:lang w:eastAsia="en-US"/>
    </w:rPr>
  </w:style>
  <w:style w:type="paragraph" w:customStyle="1" w:styleId="Euclid13Equation">
    <w:name w:val="Euclid13 Equation"/>
    <w:basedOn w:val="TR13Equation"/>
    <w:next w:val="Normal"/>
    <w:pPr>
      <w:tabs>
        <w:tab w:val="clear" w:pos="1440"/>
        <w:tab w:val="left" w:pos="2160"/>
      </w:tabs>
    </w:pPr>
    <w:rPr>
      <w:rFonts w:ascii="Euclid" w:hAnsi="Euclid"/>
    </w:rPr>
  </w:style>
  <w:style w:type="paragraph" w:customStyle="1" w:styleId="TR13Indent">
    <w:name w:val="TR13  Indent"/>
    <w:pPr>
      <w:tabs>
        <w:tab w:val="left" w:pos="720"/>
        <w:tab w:val="left" w:pos="2160"/>
      </w:tabs>
      <w:spacing w:before="120" w:after="120" w:line="360" w:lineRule="auto"/>
      <w:ind w:firstLine="720"/>
      <w:jc w:val="both"/>
    </w:pPr>
    <w:rPr>
      <w:sz w:val="26"/>
      <w:szCs w:val="26"/>
      <w:lang w:eastAsia="ko-KR" w:bidi="he-IL"/>
    </w:rPr>
  </w:style>
  <w:style w:type="paragraph" w:styleId="BodyText">
    <w:name w:val="Body Text"/>
    <w:basedOn w:val="Normal"/>
  </w:style>
  <w:style w:type="paragraph" w:styleId="BodyText2">
    <w:name w:val="Body Text 2"/>
    <w:basedOn w:val="Normal"/>
    <w:pPr>
      <w:spacing w:line="480" w:lineRule="auto"/>
    </w:pPr>
  </w:style>
  <w:style w:type="paragraph" w:styleId="BodyText3">
    <w:name w:val="Body Text 3"/>
    <w:basedOn w:val="Normal"/>
    <w:rPr>
      <w:sz w:val="16"/>
      <w:szCs w:val="16"/>
    </w:rPr>
  </w:style>
  <w:style w:type="paragraph" w:styleId="BodyTextFirstIndent">
    <w:name w:val="Body Text First Indent"/>
    <w:basedOn w:val="BodyText"/>
    <w:pPr>
      <w:ind w:firstLine="210"/>
    </w:pPr>
  </w:style>
  <w:style w:type="paragraph" w:styleId="BodyTextIndent">
    <w:name w:val="Body Text Indent"/>
    <w:basedOn w:val="Normal"/>
    <w:pPr>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line="480" w:lineRule="auto"/>
      <w:ind w:left="360"/>
    </w:pPr>
  </w:style>
  <w:style w:type="paragraph" w:styleId="BodyTextIndent3">
    <w:name w:val="Body Text Indent 3"/>
    <w:basedOn w:val="Normal"/>
    <w:pPr>
      <w:ind w:left="360"/>
    </w:pPr>
    <w:rPr>
      <w:sz w:val="16"/>
      <w:szCs w:val="16"/>
    </w:rPr>
  </w:style>
  <w:style w:type="paragraph" w:customStyle="1" w:styleId="TR13Noindent">
    <w:name w:val="TR13 No indent"/>
    <w:next w:val="Normal"/>
    <w:pPr>
      <w:spacing w:before="120" w:after="120" w:line="360" w:lineRule="auto"/>
      <w:jc w:val="both"/>
    </w:pPr>
    <w:rPr>
      <w:sz w:val="26"/>
      <w:szCs w:val="26"/>
      <w:lang w:eastAsia="ko-KR" w:bidi="he-IL"/>
    </w:rPr>
  </w:style>
  <w:style w:type="paragraph" w:styleId="Caption">
    <w:name w:val="caption"/>
    <w:basedOn w:val="TR13Noindent"/>
    <w:next w:val="Normal"/>
    <w:qFormat/>
    <w:pPr>
      <w:spacing w:before="0"/>
      <w:ind w:left="720" w:hanging="720"/>
    </w:pPr>
  </w:style>
  <w:style w:type="paragraph" w:styleId="Closing">
    <w:name w:val="Closing"/>
    <w:basedOn w:val="Normal"/>
    <w:pPr>
      <w:ind w:left="4320"/>
    </w:p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nvelopeReturn">
    <w:name w:val="envelope return"/>
    <w:basedOn w:val="Normal"/>
    <w:rPr>
      <w:rFonts w:ascii="Arial" w:hAnsi="Arial" w:cs="Arial"/>
      <w:sz w:val="20"/>
      <w:szCs w:val="20"/>
    </w:rPr>
  </w:style>
  <w:style w:type="paragraph" w:styleId="FootnoteText">
    <w:name w:val="footnote text"/>
    <w:basedOn w:val="Normal"/>
    <w:semiHidden/>
    <w:rPr>
      <w:sz w:val="20"/>
      <w:szCs w:val="20"/>
    </w:rPr>
  </w:style>
  <w:style w:type="character" w:styleId="Hyperlink">
    <w:name w:val="Hyperlink"/>
    <w:rPr>
      <w:color w:val="0000FF"/>
      <w:u w:val="single"/>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22"/>
      </w:numPr>
    </w:pPr>
  </w:style>
  <w:style w:type="paragraph" w:styleId="ListBullet2">
    <w:name w:val="List Bullet 2"/>
    <w:basedOn w:val="Normal"/>
    <w:autoRedefine/>
    <w:pPr>
      <w:numPr>
        <w:numId w:val="23"/>
      </w:numPr>
    </w:pPr>
  </w:style>
  <w:style w:type="paragraph" w:styleId="ListBullet3">
    <w:name w:val="List Bullet 3"/>
    <w:basedOn w:val="Normal"/>
    <w:autoRedefine/>
    <w:pPr>
      <w:numPr>
        <w:numId w:val="24"/>
      </w:numPr>
    </w:pPr>
  </w:style>
  <w:style w:type="paragraph" w:styleId="ListBullet4">
    <w:name w:val="List Bullet 4"/>
    <w:basedOn w:val="Normal"/>
    <w:autoRedefine/>
    <w:pPr>
      <w:numPr>
        <w:numId w:val="25"/>
      </w:numPr>
    </w:pPr>
  </w:style>
  <w:style w:type="paragraph" w:styleId="ListBullet5">
    <w:name w:val="List Bullet 5"/>
    <w:basedOn w:val="Normal"/>
    <w:autoRedefine/>
    <w:pPr>
      <w:numPr>
        <w:numId w:val="26"/>
      </w:numPr>
    </w:pPr>
  </w:style>
  <w:style w:type="paragraph" w:styleId="ListContinue">
    <w:name w:val="List Continue"/>
    <w:basedOn w:val="Normal"/>
    <w:pPr>
      <w:ind w:left="360"/>
    </w:pPr>
  </w:style>
  <w:style w:type="paragraph" w:styleId="ListContinue2">
    <w:name w:val="List Continue 2"/>
    <w:basedOn w:val="Normal"/>
    <w:pPr>
      <w:ind w:left="720"/>
    </w:pPr>
  </w:style>
  <w:style w:type="paragraph" w:styleId="ListContinue3">
    <w:name w:val="List Continue 3"/>
    <w:basedOn w:val="Normal"/>
    <w:pPr>
      <w:ind w:left="1080"/>
    </w:pPr>
  </w:style>
  <w:style w:type="paragraph" w:styleId="ListContinue4">
    <w:name w:val="List Continue 4"/>
    <w:basedOn w:val="Normal"/>
    <w:pPr>
      <w:ind w:left="1440"/>
    </w:pPr>
  </w:style>
  <w:style w:type="paragraph" w:styleId="ListContinue5">
    <w:name w:val="List Continue 5"/>
    <w:basedOn w:val="Normal"/>
    <w:pPr>
      <w:ind w:left="1800"/>
    </w:pPr>
  </w:style>
  <w:style w:type="paragraph" w:styleId="ListNumber">
    <w:name w:val="List Number"/>
    <w:basedOn w:val="Normal"/>
    <w:pPr>
      <w:numPr>
        <w:numId w:val="27"/>
      </w:numPr>
    </w:pPr>
  </w:style>
  <w:style w:type="paragraph" w:styleId="ListNumber2">
    <w:name w:val="List Number 2"/>
    <w:basedOn w:val="Normal"/>
    <w:pPr>
      <w:numPr>
        <w:numId w:val="28"/>
      </w:numPr>
    </w:pPr>
  </w:style>
  <w:style w:type="paragraph" w:styleId="ListNumber3">
    <w:name w:val="List Number 3"/>
    <w:basedOn w:val="Normal"/>
    <w:pPr>
      <w:numPr>
        <w:numId w:val="29"/>
      </w:numPr>
    </w:pPr>
  </w:style>
  <w:style w:type="paragraph" w:styleId="ListNumber4">
    <w:name w:val="List Number 4"/>
    <w:basedOn w:val="Normal"/>
    <w:pPr>
      <w:numPr>
        <w:numId w:val="30"/>
      </w:numPr>
    </w:pPr>
  </w:style>
  <w:style w:type="paragraph" w:styleId="ListNumber5">
    <w:name w:val="List Number 5"/>
    <w:basedOn w:val="Normal"/>
    <w:pPr>
      <w:numPr>
        <w:numId w:val="3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before="120" w:after="120"/>
    </w:pPr>
    <w:rPr>
      <w:rFonts w:ascii="Courier New" w:hAnsi="Courier New" w:cs="Courier New"/>
      <w:lang w:eastAsia="ko-KR" w:bidi="he-IL"/>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rPr>
      <w:rFonts w:ascii="Arial" w:hAnsi="Arial" w:cs="Arial"/>
      <w:b/>
      <w:bCs/>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customStyle="1" w:styleId="UnivCondensedSlant0">
    <w:name w:val="UnivCondensed Slant"/>
    <w:rsid w:val="00B76C3B"/>
    <w:rPr>
      <w:rFonts w:ascii="Arial Narrow" w:hAnsi="Arial Narrow"/>
      <w:b/>
      <w:bCs/>
      <w:i/>
      <w:iCs/>
      <w:noProof w:val="0"/>
      <w:sz w:val="22"/>
      <w:u w:val="single"/>
      <w:lang w:val="en-US"/>
    </w:rPr>
  </w:style>
  <w:style w:type="paragraph" w:customStyle="1" w:styleId="TR13Indent0">
    <w:name w:val="TR 13  Indent"/>
    <w:pPr>
      <w:tabs>
        <w:tab w:val="left" w:pos="720"/>
        <w:tab w:val="left" w:pos="2160"/>
      </w:tabs>
      <w:spacing w:before="120" w:line="360" w:lineRule="auto"/>
      <w:ind w:firstLine="720"/>
      <w:jc w:val="both"/>
    </w:pPr>
    <w:rPr>
      <w:sz w:val="26"/>
      <w:szCs w:val="26"/>
      <w:lang w:eastAsia="ko-KR" w:bidi="he-IL"/>
    </w:rPr>
  </w:style>
  <w:style w:type="paragraph" w:customStyle="1" w:styleId="TR13NOindent0">
    <w:name w:val="TR 13 NO indent"/>
    <w:next w:val="Normal"/>
    <w:pPr>
      <w:spacing w:before="120" w:after="120" w:line="360" w:lineRule="auto"/>
      <w:jc w:val="both"/>
    </w:pPr>
    <w:rPr>
      <w:sz w:val="26"/>
      <w:szCs w:val="26"/>
      <w:lang w:eastAsia="ko-KR" w:bidi="he-IL"/>
    </w:rPr>
  </w:style>
  <w:style w:type="paragraph" w:styleId="Bibliography">
    <w:name w:val="Bibliography"/>
    <w:pPr>
      <w:keepLines/>
      <w:widowControl w:val="0"/>
      <w:suppressAutoHyphens/>
      <w:ind w:left="432" w:hanging="432"/>
      <w:jc w:val="both"/>
    </w:pPr>
    <w:rPr>
      <w:sz w:val="26"/>
      <w:szCs w:val="26"/>
      <w:lang w:eastAsia="ko-KR" w:bidi="he-IL"/>
    </w:rPr>
  </w:style>
  <w:style w:type="paragraph" w:customStyle="1" w:styleId="TR20">
    <w:name w:val="TR20"/>
    <w:basedOn w:val="TR13Equation"/>
    <w:pPr>
      <w:keepLines/>
      <w:spacing w:before="120"/>
    </w:pPr>
    <w:rPr>
      <w:sz w:val="40"/>
      <w:szCs w:val="40"/>
    </w:rPr>
  </w:style>
  <w:style w:type="paragraph" w:customStyle="1" w:styleId="TR20Equation">
    <w:name w:val="TR20 Equation"/>
    <w:basedOn w:val="TR13Equation"/>
    <w:pPr>
      <w:keepLines/>
      <w:spacing w:before="240" w:after="240"/>
    </w:pPr>
    <w:rPr>
      <w:sz w:val="40"/>
      <w:szCs w:val="40"/>
    </w:rPr>
  </w:style>
  <w:style w:type="character" w:customStyle="1" w:styleId="Condensed0">
    <w:name w:val="Condensed"/>
    <w:rPr>
      <w:rFonts w:ascii="Univers Condensed" w:hAnsi="Univers Condensed"/>
      <w:i/>
      <w:iCs/>
    </w:rPr>
  </w:style>
  <w:style w:type="paragraph" w:customStyle="1" w:styleId="TR12NoIndent">
    <w:name w:val="TR12 NoIndent"/>
    <w:rsid w:val="00F57514"/>
    <w:pPr>
      <w:widowControl w:val="0"/>
      <w:tabs>
        <w:tab w:val="left" w:pos="288"/>
        <w:tab w:val="left" w:pos="1890"/>
        <w:tab w:val="right" w:pos="9360"/>
      </w:tabs>
      <w:spacing w:before="60"/>
      <w:jc w:val="both"/>
    </w:pPr>
    <w:rPr>
      <w:rFonts w:eastAsia="Times New Roman"/>
      <w:sz w:val="24"/>
      <w:szCs w:val="24"/>
      <w:lang w:eastAsia="ko-KR" w:bidi="he-IL"/>
    </w:rPr>
  </w:style>
  <w:style w:type="paragraph" w:customStyle="1" w:styleId="Ending">
    <w:name w:val="Ending"/>
    <w:next w:val="Normal"/>
    <w:pPr>
      <w:keepNext/>
      <w:keepLines/>
      <w:ind w:left="720"/>
    </w:pPr>
    <w:rPr>
      <w:sz w:val="26"/>
      <w:szCs w:val="26"/>
      <w:lang w:eastAsia="ko-KR" w:bidi="he-IL"/>
    </w:rPr>
  </w:style>
  <w:style w:type="paragraph" w:customStyle="1" w:styleId="InsideAddress">
    <w:name w:val="Inside Address"/>
    <w:rPr>
      <w:noProof/>
      <w:sz w:val="24"/>
      <w:szCs w:val="24"/>
      <w:lang w:eastAsia="ko-KR" w:bidi="he-IL"/>
    </w:rPr>
  </w:style>
  <w:style w:type="paragraph" w:customStyle="1" w:styleId="Table13">
    <w:name w:val="Table 13"/>
    <w:pPr>
      <w:widowControl w:val="0"/>
    </w:pPr>
    <w:rPr>
      <w:rFonts w:ascii="Arial" w:hAnsi="Arial" w:cs="Arial"/>
      <w:sz w:val="24"/>
      <w:szCs w:val="24"/>
      <w:lang w:eastAsia="ko-KR" w:bidi="he-IL"/>
    </w:rPr>
  </w:style>
  <w:style w:type="paragraph" w:customStyle="1" w:styleId="Itinerary">
    <w:name w:val="Itinerary"/>
    <w:rPr>
      <w:rFonts w:ascii="Arial" w:hAnsi="Arial" w:cs="Arial"/>
      <w:sz w:val="26"/>
      <w:szCs w:val="26"/>
      <w:lang w:eastAsia="ko-KR" w:bidi="he-IL"/>
    </w:rPr>
  </w:style>
  <w:style w:type="paragraph" w:customStyle="1" w:styleId="Table12">
    <w:name w:val="Table 12"/>
    <w:pPr>
      <w:widowControl w:val="0"/>
    </w:pPr>
    <w:rPr>
      <w:rFonts w:ascii="Arial" w:hAnsi="Arial" w:cs="Arial"/>
      <w:noProof/>
      <w:sz w:val="24"/>
      <w:szCs w:val="24"/>
      <w:lang w:eastAsia="ko-KR" w:bidi="he-IL"/>
    </w:rPr>
  </w:style>
  <w:style w:type="paragraph" w:customStyle="1" w:styleId="Transparency">
    <w:name w:val="Transparency"/>
    <w:pPr>
      <w:widowControl w:val="0"/>
      <w:jc w:val="center"/>
    </w:pPr>
    <w:rPr>
      <w:rFonts w:ascii="Arial" w:hAnsi="Arial" w:cs="Arial"/>
      <w:sz w:val="60"/>
      <w:szCs w:val="60"/>
      <w:lang w:eastAsia="ko-KR" w:bidi="he-IL"/>
    </w:rPr>
  </w:style>
  <w:style w:type="paragraph" w:customStyle="1" w:styleId="Transparencies">
    <w:name w:val="Transparencies"/>
    <w:pPr>
      <w:widowControl w:val="0"/>
      <w:jc w:val="center"/>
    </w:pPr>
    <w:rPr>
      <w:rFonts w:ascii="Arial" w:hAnsi="Arial" w:cs="Arial"/>
      <w:noProof/>
      <w:sz w:val="52"/>
      <w:szCs w:val="52"/>
      <w:lang w:eastAsia="ko-KR" w:bidi="he-IL"/>
    </w:rPr>
  </w:style>
  <w:style w:type="paragraph" w:customStyle="1" w:styleId="NormalLetter">
    <w:name w:val="Normal Letter"/>
    <w:basedOn w:val="Normal"/>
    <w:rPr>
      <w:sz w:val="26"/>
      <w:szCs w:val="26"/>
    </w:rPr>
  </w:style>
  <w:style w:type="paragraph" w:customStyle="1" w:styleId="NormalLetter0">
    <w:name w:val="Normal Letter"/>
    <w:basedOn w:val="Normal"/>
    <w:pPr>
      <w:jc w:val="both"/>
    </w:pPr>
    <w:rPr>
      <w:sz w:val="26"/>
      <w:szCs w:val="26"/>
    </w:rPr>
  </w:style>
  <w:style w:type="paragraph" w:customStyle="1" w:styleId="InsideAddress0">
    <w:name w:val="InsideAddress"/>
    <w:basedOn w:val="NormalLetter0"/>
    <w:pPr>
      <w:spacing w:before="0" w:after="0"/>
    </w:pPr>
  </w:style>
  <w:style w:type="paragraph" w:customStyle="1" w:styleId="AccountNumber">
    <w:name w:val="AccountNumber"/>
    <w:basedOn w:val="InsideAddress0"/>
    <w:pPr>
      <w:ind w:left="5040"/>
    </w:pPr>
  </w:style>
  <w:style w:type="paragraph" w:customStyle="1" w:styleId="Notations">
    <w:name w:val="Notations"/>
    <w:basedOn w:val="Normal"/>
    <w:next w:val="Normal"/>
    <w:pPr>
      <w:tabs>
        <w:tab w:val="left" w:pos="0"/>
      </w:tabs>
      <w:ind w:left="1267" w:hanging="1267"/>
    </w:pPr>
  </w:style>
  <w:style w:type="paragraph" w:customStyle="1" w:styleId="CopyList">
    <w:name w:val="CopyList"/>
    <w:basedOn w:val="Notations"/>
    <w:next w:val="Normal"/>
    <w:pPr>
      <w:tabs>
        <w:tab w:val="clear" w:pos="0"/>
        <w:tab w:val="left" w:pos="360"/>
      </w:tabs>
      <w:ind w:left="360" w:hanging="360"/>
    </w:pPr>
  </w:style>
  <w:style w:type="paragraph" w:customStyle="1" w:styleId="Enclosures">
    <w:name w:val="Enclosures"/>
    <w:basedOn w:val="CopyList"/>
    <w:next w:val="Normal"/>
    <w:pPr>
      <w:tabs>
        <w:tab w:val="clear" w:pos="360"/>
        <w:tab w:val="left" w:pos="1260"/>
      </w:tabs>
      <w:ind w:left="1260" w:hanging="1260"/>
    </w:pPr>
  </w:style>
  <w:style w:type="paragraph" w:customStyle="1" w:styleId="Attachments">
    <w:name w:val="Attachments"/>
    <w:basedOn w:val="Enclosures"/>
    <w:next w:val="Normal"/>
  </w:style>
  <w:style w:type="paragraph" w:customStyle="1" w:styleId="BodySingle">
    <w:name w:val="Body Single"/>
    <w:rPr>
      <w:color w:val="000000"/>
      <w:sz w:val="24"/>
      <w:szCs w:val="24"/>
      <w:lang w:eastAsia="ko-KR" w:bidi="he-IL"/>
    </w:rPr>
  </w:style>
  <w:style w:type="paragraph" w:customStyle="1" w:styleId="Bullet">
    <w:name w:val="Bullet"/>
    <w:pPr>
      <w:ind w:left="288"/>
    </w:pPr>
    <w:rPr>
      <w:color w:val="000000"/>
      <w:sz w:val="24"/>
      <w:szCs w:val="24"/>
      <w:lang w:eastAsia="ko-KR" w:bidi="he-IL"/>
    </w:rPr>
  </w:style>
  <w:style w:type="paragraph" w:customStyle="1" w:styleId="Bullet1">
    <w:name w:val="Bullet 1"/>
    <w:basedOn w:val="Normal"/>
    <w:pPr>
      <w:spacing w:before="0" w:after="0"/>
      <w:ind w:left="540" w:hanging="180"/>
    </w:pPr>
  </w:style>
  <w:style w:type="paragraph" w:customStyle="1" w:styleId="Bullet2">
    <w:name w:val="Bullet 2"/>
    <w:basedOn w:val="Bullet1"/>
    <w:pPr>
      <w:ind w:left="1260"/>
    </w:pPr>
  </w:style>
  <w:style w:type="paragraph" w:customStyle="1" w:styleId="Bullet3">
    <w:name w:val="Bullet 3"/>
    <w:basedOn w:val="Bullet2"/>
    <w:pPr>
      <w:ind w:left="1980"/>
    </w:pPr>
  </w:style>
  <w:style w:type="paragraph" w:customStyle="1" w:styleId="Bullet4">
    <w:name w:val="Bullet 4"/>
    <w:basedOn w:val="Bullet3"/>
    <w:pPr>
      <w:ind w:left="2700"/>
    </w:pPr>
  </w:style>
  <w:style w:type="paragraph" w:customStyle="1" w:styleId="Closed">
    <w:name w:val="Closed"/>
    <w:basedOn w:val="Normal"/>
    <w:pPr>
      <w:spacing w:before="0" w:after="0"/>
    </w:pPr>
  </w:style>
  <w:style w:type="paragraph" w:customStyle="1" w:styleId="CompClose">
    <w:name w:val="CompClose"/>
    <w:basedOn w:val="Normal"/>
    <w:next w:val="Closed"/>
    <w:pPr>
      <w:spacing w:after="720"/>
      <w:ind w:left="5040"/>
    </w:pPr>
  </w:style>
  <w:style w:type="character" w:customStyle="1" w:styleId="CondensedBoldItalics">
    <w:name w:val="Condensed Bold Italics"/>
    <w:rPr>
      <w:rFonts w:ascii="Univers Condensed" w:hAnsi="Univers Condensed"/>
      <w:b/>
      <w:bCs/>
      <w:i/>
      <w:iCs/>
    </w:rPr>
  </w:style>
  <w:style w:type="character" w:customStyle="1" w:styleId="CondensedItalics">
    <w:name w:val="Condensed Italics"/>
    <w:rPr>
      <w:rFonts w:ascii="Univers Condensed" w:hAnsi="Univers Condensed"/>
      <w:i/>
      <w:iCs/>
      <w:sz w:val="26"/>
      <w:szCs w:val="26"/>
    </w:rPr>
  </w:style>
  <w:style w:type="paragraph" w:customStyle="1" w:styleId="EnvelopeAddress1">
    <w:name w:val="Envelope Address1"/>
    <w:basedOn w:val="Normal"/>
    <w:pPr>
      <w:framePr w:w="7920" w:h="1980" w:hRule="exact" w:hSpace="180" w:wrap="auto" w:hAnchor="text" w:xAlign="center" w:yAlign="bottom"/>
      <w:spacing w:before="0" w:after="0"/>
      <w:ind w:left="2880"/>
    </w:pPr>
    <w:rPr>
      <w:rFonts w:ascii="Arial" w:hAnsi="Arial" w:cs="Arial"/>
      <w:b/>
      <w:bCs/>
      <w:i/>
      <w:iCs/>
      <w:sz w:val="28"/>
      <w:szCs w:val="28"/>
    </w:rPr>
  </w:style>
  <w:style w:type="paragraph" w:customStyle="1" w:styleId="Indent">
    <w:name w:val="Indent"/>
    <w:basedOn w:val="Normal"/>
    <w:pPr>
      <w:tabs>
        <w:tab w:val="left" w:pos="5400"/>
      </w:tabs>
      <w:spacing w:before="0" w:after="0"/>
    </w:pPr>
  </w:style>
  <w:style w:type="paragraph" w:customStyle="1" w:styleId="LetterHead">
    <w:name w:val="LetterHead"/>
    <w:basedOn w:val="Normal"/>
    <w:pPr>
      <w:spacing w:before="0" w:after="0"/>
      <w:jc w:val="center"/>
    </w:pPr>
  </w:style>
  <w:style w:type="character" w:styleId="LineNumber">
    <w:name w:val="line number"/>
    <w:basedOn w:val="DefaultParagraphFont"/>
  </w:style>
  <w:style w:type="paragraph" w:customStyle="1" w:styleId="newenvelopeaddress">
    <w:name w:val="new envelope address"/>
    <w:basedOn w:val="Normal"/>
    <w:pPr>
      <w:spacing w:before="0" w:after="0"/>
      <w:ind w:left="5040"/>
    </w:pPr>
    <w:rPr>
      <w:rFonts w:ascii="Arial" w:hAnsi="Arial" w:cs="Arial"/>
      <w:b/>
      <w:bCs/>
      <w:i/>
      <w:iCs/>
      <w:sz w:val="28"/>
      <w:szCs w:val="28"/>
    </w:rPr>
  </w:style>
  <w:style w:type="paragraph" w:customStyle="1" w:styleId="NormalStyle">
    <w:name w:val="Normal Style"/>
    <w:rPr>
      <w:sz w:val="26"/>
      <w:szCs w:val="26"/>
      <w:lang w:eastAsia="ko-KR" w:bidi="he-IL"/>
    </w:rPr>
  </w:style>
  <w:style w:type="paragraph" w:customStyle="1" w:styleId="NumberList">
    <w:name w:val="Number List"/>
    <w:pPr>
      <w:ind w:left="720"/>
    </w:pPr>
    <w:rPr>
      <w:color w:val="000000"/>
      <w:sz w:val="24"/>
      <w:szCs w:val="24"/>
      <w:lang w:eastAsia="ko-KR" w:bidi="he-IL"/>
    </w:rPr>
  </w:style>
  <w:style w:type="paragraph" w:customStyle="1" w:styleId="Position">
    <w:name w:val="Position"/>
    <w:basedOn w:val="Signature"/>
    <w:next w:val="Closed"/>
  </w:style>
  <w:style w:type="paragraph" w:customStyle="1" w:styleId="Subhead">
    <w:name w:val="Subhead"/>
    <w:pPr>
      <w:spacing w:before="72" w:after="72"/>
    </w:pPr>
    <w:rPr>
      <w:b/>
      <w:bCs/>
      <w:i/>
      <w:iCs/>
      <w:color w:val="000000"/>
      <w:sz w:val="24"/>
      <w:szCs w:val="24"/>
      <w:lang w:eastAsia="ko-KR" w:bidi="he-IL"/>
    </w:rPr>
  </w:style>
  <w:style w:type="paragraph" w:customStyle="1" w:styleId="SubjectLine">
    <w:name w:val="SubjectLine"/>
    <w:basedOn w:val="Normal"/>
    <w:next w:val="Normal"/>
  </w:style>
  <w:style w:type="paragraph" w:customStyle="1" w:styleId="TR13">
    <w:name w:val="TR 13"/>
    <w:pPr>
      <w:spacing w:after="120" w:line="360" w:lineRule="auto"/>
      <w:ind w:firstLine="720"/>
      <w:jc w:val="both"/>
    </w:pPr>
    <w:rPr>
      <w:sz w:val="26"/>
      <w:szCs w:val="26"/>
      <w:lang w:eastAsia="ko-KR" w:bidi="he-IL"/>
    </w:rPr>
  </w:style>
  <w:style w:type="paragraph" w:customStyle="1" w:styleId="ItineraryStyle">
    <w:name w:val="Itinerary Style"/>
    <w:rsid w:val="009E60FE"/>
    <w:rPr>
      <w:rFonts w:ascii="Arial" w:eastAsia="Times New Roman" w:hAnsi="Arial"/>
      <w:sz w:val="26"/>
      <w:szCs w:val="24"/>
      <w:lang w:eastAsia="ko-KR" w:bidi="he-IL"/>
    </w:rPr>
  </w:style>
  <w:style w:type="paragraph" w:customStyle="1" w:styleId="Text">
    <w:name w:val="Text"/>
    <w:rsid w:val="005E12D6"/>
    <w:pPr>
      <w:suppressAutoHyphens/>
      <w:spacing w:after="180"/>
    </w:pPr>
    <w:rPr>
      <w:rFonts w:ascii="Didot" w:eastAsia="Didot" w:hAnsi="Didot"/>
      <w:color w:val="000000"/>
      <w:sz w:val="18"/>
      <w:u w:color="000000"/>
      <w:lang w:val="de-DE"/>
    </w:rPr>
  </w:style>
  <w:style w:type="paragraph" w:styleId="BalloonText">
    <w:name w:val="Balloon Text"/>
    <w:basedOn w:val="Normal"/>
    <w:link w:val="BalloonTextChar"/>
    <w:rsid w:val="00493C1C"/>
    <w:pPr>
      <w:spacing w:before="0" w:after="0"/>
    </w:pPr>
    <w:rPr>
      <w:rFonts w:ascii="Tahoma" w:hAnsi="Tahoma" w:cs="Tahoma"/>
      <w:sz w:val="16"/>
      <w:szCs w:val="16"/>
    </w:rPr>
  </w:style>
  <w:style w:type="character" w:customStyle="1" w:styleId="BalloonTextChar">
    <w:name w:val="Balloon Text Char"/>
    <w:link w:val="BalloonText"/>
    <w:rsid w:val="00493C1C"/>
    <w:rPr>
      <w:rFonts w:ascii="Tahoma" w:hAnsi="Tahoma" w:cs="Tahoma"/>
      <w:sz w:val="16"/>
      <w:szCs w:val="16"/>
      <w:lang w:eastAsia="ko-KR"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506072">
      <w:bodyDiv w:val="1"/>
      <w:marLeft w:val="0"/>
      <w:marRight w:val="0"/>
      <w:marTop w:val="0"/>
      <w:marBottom w:val="0"/>
      <w:divBdr>
        <w:top w:val="none" w:sz="0" w:space="0" w:color="auto"/>
        <w:left w:val="none" w:sz="0" w:space="0" w:color="auto"/>
        <w:bottom w:val="none" w:sz="0" w:space="0" w:color="auto"/>
        <w:right w:val="none" w:sz="0" w:space="0" w:color="auto"/>
      </w:divBdr>
    </w:div>
    <w:div w:id="1969504132">
      <w:bodyDiv w:val="1"/>
      <w:marLeft w:val="0"/>
      <w:marRight w:val="0"/>
      <w:marTop w:val="0"/>
      <w:marBottom w:val="0"/>
      <w:divBdr>
        <w:top w:val="none" w:sz="0" w:space="0" w:color="auto"/>
        <w:left w:val="none" w:sz="0" w:space="0" w:color="auto"/>
        <w:bottom w:val="none" w:sz="0" w:space="0" w:color="auto"/>
        <w:right w:val="none" w:sz="0" w:space="0" w:color="auto"/>
      </w:divBdr>
      <w:divsChild>
        <w:div w:id="32116230">
          <w:marLeft w:val="0"/>
          <w:marRight w:val="0"/>
          <w:marTop w:val="0"/>
          <w:marBottom w:val="0"/>
          <w:divBdr>
            <w:top w:val="none" w:sz="0" w:space="0" w:color="auto"/>
            <w:left w:val="none" w:sz="0" w:space="0" w:color="auto"/>
            <w:bottom w:val="none" w:sz="0" w:space="0" w:color="auto"/>
            <w:right w:val="none" w:sz="0" w:space="0" w:color="auto"/>
          </w:divBdr>
          <w:divsChild>
            <w:div w:id="65892023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phys.rush.edu/RSEisenberg/physioeis.htm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Roaming\Microsoft\Templates\Rush%20University%20with%20Signatur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3DA84A2D-8410-4814-BFEC-4A315E13EABE}">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Rush University with Signature.dotm</Template>
  <TotalTime>5</TotalTime>
  <Pages>2</Pages>
  <Words>537</Words>
  <Characters>3065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Rush University with Logo and Signature</vt:lpstr>
    </vt:vector>
  </TitlesOfParts>
  <Company>Rush: Molecular Biophysics</Company>
  <LinksUpToDate>false</LinksUpToDate>
  <CharactersWithSpaces>3595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Rush University with Logo and Signature</dc:title>
  <dc:creator>Bob Eisenberg</dc:creator>
  <cp:lastModifiedBy>Bob Eisenberg</cp:lastModifiedBy>
  <cp:revision>4</cp:revision>
  <dcterms:created xsi:type="dcterms:W3CDTF">2013-05-10T20:09:00Z</dcterms:created>
  <dcterms:modified xsi:type="dcterms:W3CDTF">2013-05-10T20:14:00Z</dcterms:modified>
</cp:coreProperties>
</file>